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96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1"/>
        <w:gridCol w:w="2688"/>
      </w:tblGrid>
      <w:tr w:rsidR="00B56BCF" w:rsidRPr="004E6BCA" w:rsidTr="00274FAC">
        <w:trPr>
          <w:trHeight w:hRule="exact" w:val="2778"/>
        </w:trPr>
        <w:tc>
          <w:tcPr>
            <w:tcW w:w="6971" w:type="dxa"/>
            <w:shd w:val="clear" w:color="auto" w:fill="FFFFFF" w:themeFill="background1"/>
            <w:tcMar>
              <w:right w:w="1134" w:type="dxa"/>
            </w:tcMar>
          </w:tcPr>
          <w:sdt>
            <w:sdtPr>
              <w:rPr>
                <w:rFonts w:ascii="SourceSansPro-Light" w:hAnsi="SourceSansPro-Light" w:cs="SourceSansPro-Light"/>
              </w:rPr>
              <w:alias w:val="Anschrift"/>
              <w:tag w:val="Anschrift"/>
              <w:id w:val="-147827418"/>
              <w:lock w:val="sdtLocked"/>
              <w:placeholder>
                <w:docPart w:val="57D072F4954A4B8CB7389945E6910236"/>
              </w:placeholder>
              <w:showingPlcHdr/>
            </w:sdtPr>
            <w:sdtEndPr/>
            <w:sdtContent>
              <w:p w:rsidR="00B56BCF" w:rsidRPr="00037480" w:rsidRDefault="00B56BCF" w:rsidP="00B56BCF">
                <w:pPr>
                  <w:autoSpaceDE w:val="0"/>
                  <w:autoSpaceDN w:val="0"/>
                  <w:adjustRightInd w:val="0"/>
                  <w:spacing w:after="40"/>
                  <w:rPr>
                    <w:rFonts w:ascii="SourceSansPro-Light" w:hAnsi="SourceSansPro-Light" w:cs="SourceSansPro-Light"/>
                  </w:rPr>
                </w:pPr>
                <w:r w:rsidRPr="00411436">
                  <w:rPr>
                    <w:rStyle w:val="Platzhaltertext"/>
                  </w:rPr>
                  <w:t>Geben Sie hier die Anschrift ein</w:t>
                </w:r>
                <w:r>
                  <w:rPr>
                    <w:rStyle w:val="Platzhaltertext"/>
                  </w:rPr>
                  <w:t xml:space="preserve">. </w:t>
                </w:r>
                <w:r w:rsidRPr="00F51ED6">
                  <w:rPr>
                    <w:color w:val="808080"/>
                  </w:rPr>
                  <w:t xml:space="preserve">Ggf. </w:t>
                </w:r>
                <w:r>
                  <w:rPr>
                    <w:color w:val="808080"/>
                  </w:rPr>
                  <w:t>„</w:t>
                </w:r>
                <w:r w:rsidRPr="00F51ED6">
                  <w:rPr>
                    <w:color w:val="808080"/>
                    <w:u w:val="single"/>
                  </w:rPr>
                  <w:t>Einschreiben</w:t>
                </w:r>
                <w:r>
                  <w:rPr>
                    <w:color w:val="808080"/>
                  </w:rPr>
                  <w:t>“</w:t>
                </w:r>
                <w:r w:rsidRPr="00F51ED6">
                  <w:rPr>
                    <w:color w:val="808080"/>
                  </w:rPr>
                  <w:t xml:space="preserve"> über Anschrift</w:t>
                </w:r>
                <w:r>
                  <w:rPr>
                    <w:color w:val="808080"/>
                  </w:rPr>
                  <w:t xml:space="preserve"> setzen</w:t>
                </w:r>
                <w:r w:rsidRPr="00F51ED6">
                  <w:rPr>
                    <w:color w:val="808080"/>
                  </w:rPr>
                  <w:t>.</w:t>
                </w:r>
              </w:p>
            </w:sdtContent>
          </w:sdt>
        </w:tc>
        <w:tc>
          <w:tcPr>
            <w:tcW w:w="2688" w:type="dxa"/>
            <w:shd w:val="clear" w:color="auto" w:fill="FFFFFF" w:themeFill="background1"/>
          </w:tcPr>
          <w:p w:rsidR="00B56BCF" w:rsidRPr="00DC0805" w:rsidRDefault="00B56BCF" w:rsidP="00B56BCF">
            <w:pPr>
              <w:autoSpaceDE w:val="0"/>
              <w:autoSpaceDN w:val="0"/>
              <w:adjustRightInd w:val="0"/>
              <w:spacing w:before="220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5321BA">
              <w:rPr>
                <w:rFonts w:ascii="Source Sans Pro Light" w:hAnsi="Source Sans Pro Light" w:cs="SourceSansPro-Light"/>
                <w:sz w:val="19"/>
                <w:szCs w:val="19"/>
              </w:rPr>
              <w:t>Gildenstraße 64</w:t>
            </w:r>
          </w:p>
          <w:p w:rsidR="00B56BCF" w:rsidRPr="005321BA" w:rsidRDefault="00B56BCF" w:rsidP="00B56BCF">
            <w:pPr>
              <w:tabs>
                <w:tab w:val="left" w:pos="1670"/>
              </w:tabs>
              <w:autoSpaceDE w:val="0"/>
              <w:autoSpaceDN w:val="0"/>
              <w:adjustRightInd w:val="0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5321BA">
              <w:rPr>
                <w:rFonts w:ascii="Source Sans Pro Light" w:hAnsi="Source Sans Pro Light" w:cs="SourceSansPro-Light"/>
                <w:sz w:val="19"/>
                <w:szCs w:val="19"/>
              </w:rPr>
              <w:t>45964 Gladbeck</w:t>
            </w:r>
          </w:p>
          <w:p w:rsidR="00B56BCF" w:rsidRPr="005321BA" w:rsidRDefault="00B56BCF" w:rsidP="00B56BCF">
            <w:pPr>
              <w:tabs>
                <w:tab w:val="left" w:pos="684"/>
                <w:tab w:val="left" w:pos="1670"/>
              </w:tabs>
              <w:autoSpaceDE w:val="0"/>
              <w:autoSpaceDN w:val="0"/>
              <w:adjustRightInd w:val="0"/>
              <w:rPr>
                <w:rFonts w:ascii="Source Sans Pro Light" w:hAnsi="Source Sans Pro Light" w:cs="SourceSansPro-Light"/>
                <w:sz w:val="19"/>
                <w:szCs w:val="19"/>
              </w:rPr>
            </w:pPr>
            <w:r>
              <w:rPr>
                <w:rFonts w:ascii="Source Sans Pro Light" w:hAnsi="Source Sans Pro Light" w:cs="SourceSansPro-Light"/>
                <w:sz w:val="19"/>
                <w:szCs w:val="19"/>
              </w:rPr>
              <w:t>Telefon</w:t>
            </w:r>
            <w:r>
              <w:rPr>
                <w:rFonts w:ascii="Source Sans Pro Light" w:hAnsi="Source Sans Pro Light" w:cs="SourceSansPro-Light"/>
                <w:sz w:val="19"/>
                <w:szCs w:val="19"/>
              </w:rPr>
              <w:tab/>
            </w:r>
            <w:r w:rsidRPr="005321BA">
              <w:rPr>
                <w:rFonts w:ascii="Source Sans Pro Light" w:hAnsi="Source Sans Pro Light" w:cs="SourceSansPro-Light"/>
                <w:sz w:val="19"/>
                <w:szCs w:val="19"/>
              </w:rPr>
              <w:t>(02043) 276 - 0</w:t>
            </w:r>
          </w:p>
          <w:p w:rsidR="00B56BCF" w:rsidRPr="005321BA" w:rsidRDefault="00B56BCF" w:rsidP="00B56BCF">
            <w:pPr>
              <w:tabs>
                <w:tab w:val="left" w:pos="684"/>
                <w:tab w:val="left" w:pos="1670"/>
              </w:tabs>
              <w:autoSpaceDE w:val="0"/>
              <w:autoSpaceDN w:val="0"/>
              <w:adjustRightInd w:val="0"/>
              <w:rPr>
                <w:rFonts w:ascii="Source Sans Pro Light" w:hAnsi="Source Sans Pro Light" w:cs="SourceSansPro-Light"/>
                <w:sz w:val="19"/>
                <w:szCs w:val="19"/>
              </w:rPr>
            </w:pPr>
            <w:r>
              <w:rPr>
                <w:rFonts w:ascii="Source Sans Pro Light" w:hAnsi="Source Sans Pro Light" w:cs="SourceSansPro-Light"/>
                <w:sz w:val="19"/>
                <w:szCs w:val="19"/>
              </w:rPr>
              <w:t>Telefax</w:t>
            </w:r>
            <w:r>
              <w:rPr>
                <w:rFonts w:ascii="Source Sans Pro Light" w:hAnsi="Source Sans Pro Light" w:cs="SourceSansPro-Light"/>
                <w:sz w:val="19"/>
                <w:szCs w:val="19"/>
              </w:rPr>
              <w:tab/>
            </w:r>
            <w:r w:rsidRPr="005321BA">
              <w:rPr>
                <w:rFonts w:ascii="Source Sans Pro Light" w:hAnsi="Source Sans Pro Light" w:cs="SourceSansPro-Light"/>
                <w:sz w:val="19"/>
                <w:szCs w:val="19"/>
              </w:rPr>
              <w:t>(02043) 276 -180</w:t>
            </w:r>
          </w:p>
          <w:p w:rsidR="00B56BCF" w:rsidRPr="005321BA" w:rsidRDefault="00B56BCF" w:rsidP="00B56BCF">
            <w:pPr>
              <w:tabs>
                <w:tab w:val="left" w:pos="1670"/>
              </w:tabs>
              <w:autoSpaceDE w:val="0"/>
              <w:autoSpaceDN w:val="0"/>
              <w:adjustRightInd w:val="0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5321BA">
              <w:rPr>
                <w:rFonts w:ascii="Source Sans Pro Light" w:hAnsi="Source Sans Pro Light" w:cs="SourceSansPro-Light"/>
                <w:sz w:val="19"/>
                <w:szCs w:val="19"/>
              </w:rPr>
              <w:t>info@eduard-michelis-haus.de</w:t>
            </w:r>
          </w:p>
          <w:p w:rsidR="00B56BCF" w:rsidRPr="00DC0805" w:rsidRDefault="00B56BCF" w:rsidP="00B56BCF">
            <w:pPr>
              <w:autoSpaceDE w:val="0"/>
              <w:autoSpaceDN w:val="0"/>
              <w:adjustRightInd w:val="0"/>
              <w:rPr>
                <w:rFonts w:ascii="Source Sans Pro Light" w:hAnsi="Source Sans Pro Light" w:cs="SourceSansPro-Light"/>
                <w:sz w:val="20"/>
                <w:szCs w:val="20"/>
              </w:rPr>
            </w:pPr>
            <w:r w:rsidRPr="005321BA">
              <w:rPr>
                <w:rFonts w:ascii="Source Sans Pro Light" w:hAnsi="Source Sans Pro Light" w:cs="SourceSansPro-Light"/>
                <w:sz w:val="19"/>
                <w:szCs w:val="19"/>
              </w:rPr>
              <w:t>www.eduard-michelis-haus.de</w:t>
            </w:r>
          </w:p>
        </w:tc>
      </w:tr>
      <w:tr w:rsidR="00B56BCF" w:rsidRPr="004E6BCA" w:rsidTr="00C4593A">
        <w:trPr>
          <w:trHeight w:val="510"/>
        </w:trPr>
        <w:tc>
          <w:tcPr>
            <w:tcW w:w="6971" w:type="dxa"/>
            <w:shd w:val="clear" w:color="auto" w:fill="FFFFFF" w:themeFill="background1"/>
            <w:tcMar>
              <w:bottom w:w="369" w:type="dxa"/>
            </w:tcMar>
          </w:tcPr>
          <w:sdt>
            <w:sdtPr>
              <w:rPr>
                <w:rFonts w:ascii="Source Sans Pro Black" w:hAnsi="Source Sans Pro Black" w:cstheme="minorHAnsi"/>
              </w:rPr>
              <w:alias w:val="Betreff"/>
              <w:tag w:val="Betreff"/>
              <w:id w:val="407886477"/>
              <w:placeholder>
                <w:docPart w:val="D00F0F81E8E14D5B965B106811E643C3"/>
              </w:placeholder>
            </w:sdtPr>
            <w:sdtEndPr/>
            <w:sdtContent>
              <w:p w:rsidR="00B56BCF" w:rsidRPr="00AC174D" w:rsidRDefault="00B56BCF" w:rsidP="00B56BCF">
                <w:pPr>
                  <w:autoSpaceDE w:val="0"/>
                  <w:autoSpaceDN w:val="0"/>
                  <w:adjustRightInd w:val="0"/>
                  <w:rPr>
                    <w:rFonts w:ascii="Source Sans Pro Black" w:hAnsi="Source Sans Pro Black" w:cstheme="minorHAnsi"/>
                  </w:rPr>
                </w:pPr>
                <w:r>
                  <w:rPr>
                    <w:rFonts w:ascii="Source Sans Pro Black" w:hAnsi="Source Sans Pro Black" w:cstheme="minorHAnsi"/>
                  </w:rPr>
                  <w:t>Bestätigung ihrer Kündigung</w:t>
                </w:r>
              </w:p>
            </w:sdtContent>
          </w:sdt>
        </w:tc>
        <w:tc>
          <w:tcPr>
            <w:tcW w:w="2688" w:type="dxa"/>
            <w:shd w:val="clear" w:color="auto" w:fill="FFFFFF" w:themeFill="background1"/>
          </w:tcPr>
          <w:sdt>
            <w:sdtPr>
              <w:rPr>
                <w:rFonts w:cstheme="minorHAnsi"/>
              </w:rPr>
              <w:alias w:val="Ort"/>
              <w:tag w:val="Ort"/>
              <w:id w:val="-659626558"/>
              <w:placeholder>
                <w:docPart w:val="B425B57A2D6B4891964AC2CECA507259"/>
              </w:placeholder>
            </w:sdtPr>
            <w:sdtEndPr/>
            <w:sdtContent>
              <w:p w:rsidR="00B56BCF" w:rsidRDefault="00B56BCF" w:rsidP="00B56BCF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Gladbeck,</w:t>
                </w:r>
              </w:p>
            </w:sdtContent>
          </w:sdt>
          <w:bookmarkStart w:id="0" w:name="Datum" w:displacedByCustomXml="next"/>
          <w:sdt>
            <w:sdtPr>
              <w:rPr>
                <w:rFonts w:cstheme="minorHAnsi"/>
              </w:rPr>
              <w:alias w:val="Datum"/>
              <w:id w:val="-991104145"/>
              <w:placeholder>
                <w:docPart w:val="1B5D3CC8D21B4FE79F6CA30E9A94ADEF"/>
              </w:placeholder>
            </w:sdtPr>
            <w:sdtEndPr/>
            <w:sdtContent>
              <w:p w:rsidR="00B56BCF" w:rsidRPr="006E39D2" w:rsidRDefault="00B56BCF" w:rsidP="00B56BCF">
                <w:pPr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fldChar w:fldCharType="begin"/>
                </w:r>
                <w:r>
                  <w:rPr>
                    <w:rFonts w:cstheme="minorHAnsi"/>
                  </w:rPr>
                  <w:instrText xml:space="preserve"> TIME \@ "dd.MM.yyyy" </w:instrText>
                </w:r>
                <w:r>
                  <w:rPr>
                    <w:rFonts w:cstheme="minorHAnsi"/>
                  </w:rPr>
                  <w:fldChar w:fldCharType="separate"/>
                </w:r>
                <w:r w:rsidR="009376EE">
                  <w:rPr>
                    <w:rFonts w:cstheme="minorHAnsi"/>
                    <w:noProof/>
                  </w:rPr>
                  <w:t>27.10.2026</w:t>
                </w:r>
                <w:r>
                  <w:rPr>
                    <w:rFonts w:cstheme="minorHAnsi"/>
                  </w:rPr>
                  <w:fldChar w:fldCharType="end"/>
                </w:r>
              </w:p>
            </w:sdtContent>
          </w:sdt>
          <w:bookmarkEnd w:id="0" w:displacedByCustomXml="prev"/>
        </w:tc>
      </w:tr>
    </w:tbl>
    <w:p w:rsidR="00B965E6" w:rsidRDefault="00B965E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  <w:sectPr w:rsidR="00B965E6" w:rsidSect="00DC0805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3232" w:right="851" w:bottom="2552" w:left="1418" w:header="709" w:footer="709" w:gutter="0"/>
          <w:cols w:space="708"/>
          <w:titlePg/>
          <w:docGrid w:linePitch="360"/>
        </w:sectPr>
      </w:pPr>
    </w:p>
    <w:p w:rsidR="007D3037" w:rsidRDefault="00495D36" w:rsidP="007D3037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  <w:r>
        <w:rPr>
          <w:rFonts w:ascii="SourceSansPro-Light" w:hAnsi="SourceSansPro-Light" w:cs="SourceSansPro-Light"/>
        </w:rPr>
        <w:t>Guten Tag</w:t>
      </w:r>
      <w:r w:rsidR="00F6502B">
        <w:rPr>
          <w:rFonts w:ascii="SourceSansPro-Light" w:hAnsi="SourceSansPro-Light" w:cs="SourceSansPro-Light"/>
        </w:rPr>
        <w:t xml:space="preserve"> </w:t>
      </w:r>
      <w:sdt>
        <w:sdtPr>
          <w:rPr>
            <w:rFonts w:ascii="SourceSansPro-Light" w:hAnsi="SourceSansPro-Light" w:cs="SourceSansPro-Light"/>
          </w:rPr>
          <w:alias w:val="Herr/Frau"/>
          <w:tag w:val="Herr/Frau"/>
          <w:id w:val="-1906062985"/>
          <w:placeholder>
            <w:docPart w:val="4CB070613808470B9DBB507690A4412B"/>
          </w:placeholder>
          <w:showingPlcHdr/>
          <w:comboBox>
            <w:listItem w:value="Wählen Sie ein Element aus."/>
            <w:listItem w:displayText="Frau" w:value="Frau"/>
            <w:listItem w:displayText="Herr" w:value="Herr"/>
          </w:comboBox>
        </w:sdtPr>
        <w:sdtEndPr/>
        <w:sdtContent>
          <w:r w:rsidR="00F6502B" w:rsidRPr="00CA210C">
            <w:rPr>
              <w:rStyle w:val="Platzhaltertext"/>
            </w:rPr>
            <w:t>Wählen Sie ein Element aus.</w:t>
          </w:r>
        </w:sdtContent>
      </w:sdt>
      <w:r w:rsidR="00F6502B">
        <w:rPr>
          <w:rFonts w:ascii="SourceSansPro-Light" w:hAnsi="SourceSansPro-Light" w:cs="SourceSansPro-Light"/>
        </w:rPr>
        <w:t>,</w:t>
      </w:r>
    </w:p>
    <w:p w:rsidR="007D3037" w:rsidRPr="001C5E2C" w:rsidRDefault="007D3037" w:rsidP="007D3037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</w:p>
    <w:p w:rsidR="007D3037" w:rsidRPr="001C5E2C" w:rsidRDefault="007D3037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  <w:r w:rsidRPr="001C5E2C">
        <w:rPr>
          <w:rFonts w:ascii="SourceSansPro-Light" w:hAnsi="SourceSansPro-Light" w:cs="SourceSansPro-Light"/>
        </w:rPr>
        <w:t>wir bestätigen den Eingang Ihres Schreibens vom</w:t>
      </w:r>
      <w:r w:rsidR="00F6502B">
        <w:rPr>
          <w:rFonts w:ascii="SourceSansPro-Light" w:hAnsi="SourceSansPro-Light" w:cs="SourceSansPro-Light"/>
        </w:rPr>
        <w:t xml:space="preserve"> </w:t>
      </w:r>
      <w:sdt>
        <w:sdtPr>
          <w:rPr>
            <w:rFonts w:ascii="SourceSansPro-Light" w:hAnsi="SourceSansPro-Light" w:cs="SourceSansPro-Light"/>
          </w:rPr>
          <w:id w:val="-921874659"/>
          <w:placeholder>
            <w:docPart w:val="B09F645B301541998C908746775E2EC2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8B4AE1" w:rsidRPr="004E39E2">
            <w:rPr>
              <w:rStyle w:val="Platzhaltertext"/>
            </w:rPr>
            <w:t>Klicken oder tippen Sie, um ein Datum einzugeben.</w:t>
          </w:r>
        </w:sdtContent>
      </w:sdt>
    </w:p>
    <w:p w:rsidR="004361D1" w:rsidRDefault="00DC7B1A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  <w:sdt>
        <w:sdtPr>
          <w:rPr>
            <w:rFonts w:ascii="SourceSansPro-Light" w:hAnsi="SourceSansPro-Light" w:cs="SourceSansPro-Light"/>
          </w:rPr>
          <w:id w:val="-1039356579"/>
          <w:placeholder>
            <w:docPart w:val="E573B63A3EFA42F3AFC67102ADF5C1DE"/>
          </w:placeholder>
          <w:comboBox>
            <w:listItem w:value="Wählen Sie ein Element aus."/>
            <w:listItem w:displayText="Danach kündigen Sie Ihr Dienstverhältnis fristgerecht zum" w:value="Danach kündigen Sie Ihr Dienstverhältnis fristgerecht zum"/>
            <w:listItem w:displayText="Danach kündigen Sie Ihr Dienstverhältnis ohne Einhaltung der vertraglich vereinbarten Frist zum" w:value="Danach kündigen Sie Ihr Dienstverhältnis ohne Einhaltung der vertraglich vereinbarten Frist zum"/>
          </w:comboBox>
        </w:sdtPr>
        <w:sdtEndPr/>
        <w:sdtContent>
          <w:r w:rsidR="0017001A">
            <w:rPr>
              <w:rFonts w:ascii="SourceSansPro-Light" w:hAnsi="SourceSansPro-Light" w:cs="SourceSansPro-Light"/>
            </w:rPr>
            <w:t>Danach kündigen Sie Ihr Dienstverhältnis fristgerecht zum</w:t>
          </w:r>
          <w:r w:rsidR="00AC3011">
            <w:rPr>
              <w:rFonts w:ascii="SourceSansPro-Light" w:hAnsi="SourceSansPro-Light" w:cs="SourceSansPro-Light"/>
            </w:rPr>
            <w:t xml:space="preserve"> </w:t>
          </w:r>
        </w:sdtContent>
      </w:sdt>
      <w:r w:rsidR="007F0788">
        <w:rPr>
          <w:rFonts w:ascii="SourceSansPro-Light" w:hAnsi="SourceSansPro-Light" w:cs="SourceSansPro-Light"/>
        </w:rPr>
        <w:t xml:space="preserve"> </w:t>
      </w:r>
      <w:sdt>
        <w:sdtPr>
          <w:rPr>
            <w:rFonts w:ascii="SourceSansPro-Light" w:hAnsi="SourceSansPro-Light" w:cs="SourceSansPro-Light"/>
          </w:rPr>
          <w:id w:val="-2099939680"/>
          <w:placeholder>
            <w:docPart w:val="B09F645B301541998C908746775E2EC2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01560D" w:rsidRPr="004E39E2">
            <w:rPr>
              <w:rStyle w:val="Platzhaltertext"/>
            </w:rPr>
            <w:t>Klicken oder tippen Sie, um ein Datum einzugeben.</w:t>
          </w:r>
        </w:sdtContent>
      </w:sdt>
    </w:p>
    <w:p w:rsidR="0005732C" w:rsidRDefault="0005732C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</w:p>
    <w:p w:rsidR="007D3037" w:rsidRDefault="0005732C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  <w:r>
        <w:rPr>
          <w:rFonts w:ascii="SourceSansPro-Light" w:hAnsi="SourceSansPro-Light" w:cs="SourceSansPro-Light"/>
        </w:rPr>
        <w:t>(</w:t>
      </w:r>
      <w:r w:rsidR="00917374">
        <w:rPr>
          <w:rFonts w:ascii="SourceSansPro-Light" w:hAnsi="SourceSansPro-Light" w:cs="SourceSansPro-Light"/>
        </w:rPr>
        <w:t xml:space="preserve">Gemäß AVR, Allgemeiner Teil §14 beträgt Ihre Kündigungsfrist </w:t>
      </w:r>
      <w:sdt>
        <w:sdtPr>
          <w:rPr>
            <w:rFonts w:ascii="SourceSansPro-Light" w:hAnsi="SourceSansPro-Light" w:cs="SourceSansPro-Light"/>
          </w:rPr>
          <w:alias w:val="Kündigungsfristen"/>
          <w:tag w:val="Kündigungsfristen"/>
          <w:id w:val="-1718039350"/>
          <w:placeholder>
            <w:docPart w:val="B5589D04995B4A7DA4FA0CD9BCB73CAB"/>
          </w:placeholder>
          <w:showingPlcHdr/>
          <w:comboBox>
            <w:listItem w:displayText="6 Wochen" w:value="6 Wochen"/>
            <w:listItem w:displayText="3 Monate" w:value="3 Monate"/>
            <w:listItem w:displayText="4 Monate" w:value="4 Monate"/>
            <w:listItem w:displayText="5 Monate" w:value="5 Monate"/>
            <w:listItem w:displayText="6 Monate" w:value="6 Monate"/>
          </w:comboBox>
        </w:sdtPr>
        <w:sdtEndPr/>
        <w:sdtContent>
          <w:r w:rsidR="00917374" w:rsidRPr="004E39E2">
            <w:rPr>
              <w:rStyle w:val="Platzhaltertext"/>
            </w:rPr>
            <w:t>Wählen Sie ein Element aus.</w:t>
          </w:r>
        </w:sdtContent>
      </w:sdt>
      <w:r>
        <w:rPr>
          <w:rFonts w:ascii="SourceSansPro-Light" w:hAnsi="SourceSansPro-Light" w:cs="SourceSansPro-Light"/>
        </w:rPr>
        <w:t xml:space="preserve"> zum Schluss des Kalendervierteljahres</w:t>
      </w:r>
      <w:r w:rsidR="00917374">
        <w:rPr>
          <w:rFonts w:ascii="SourceSansPro-Light" w:hAnsi="SourceSansPro-Light" w:cs="SourceSansPro-Light"/>
        </w:rPr>
        <w:t>.</w:t>
      </w:r>
      <w:r>
        <w:rPr>
          <w:rFonts w:ascii="SourceSansPro-Light" w:hAnsi="SourceSansPro-Light" w:cs="SourceSansPro-Light"/>
        </w:rPr>
        <w:t xml:space="preserve"> Das Datum für Ihre fristgerechte Kündigung ist der </w:t>
      </w:r>
      <w:sdt>
        <w:sdtPr>
          <w:rPr>
            <w:rFonts w:ascii="SourceSansPro-Light" w:hAnsi="SourceSansPro-Light" w:cs="SourceSansPro-Light"/>
          </w:rPr>
          <w:id w:val="265748746"/>
          <w:placeholder>
            <w:docPart w:val="B09F645B301541998C908746775E2EC2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01560D" w:rsidRPr="004E39E2">
            <w:rPr>
              <w:rStyle w:val="Platzhaltertext"/>
            </w:rPr>
            <w:t>Klicken oder tippen Sie, um ein Datum einzugeben.</w:t>
          </w:r>
        </w:sdtContent>
      </w:sdt>
      <w:r w:rsidR="00917374">
        <w:rPr>
          <w:rFonts w:ascii="SourceSansPro-Light" w:hAnsi="SourceSansPro-Light" w:cs="SourceSansPro-Light"/>
        </w:rPr>
        <w:t xml:space="preserve"> </w:t>
      </w:r>
      <w:r>
        <w:rPr>
          <w:rFonts w:ascii="SourceSansPro-Light" w:hAnsi="SourceSansPro-Light" w:cs="SourceSansPro-Light"/>
        </w:rPr>
        <w:t>)</w:t>
      </w:r>
    </w:p>
    <w:p w:rsidR="0005732C" w:rsidRPr="0005732C" w:rsidRDefault="0005732C" w:rsidP="00552220">
      <w:pPr>
        <w:pStyle w:val="Listenabsatz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SourceSansPro-Light" w:hAnsi="SourceSansPro-Light" w:cs="SourceSansPro-Light"/>
          <w:color w:val="FF0000"/>
        </w:rPr>
      </w:pPr>
      <w:r w:rsidRPr="0005732C">
        <w:rPr>
          <w:rFonts w:ascii="SourceSansPro-Light" w:hAnsi="SourceSansPro-Light" w:cs="SourceSansPro-Light"/>
          <w:color w:val="FF0000"/>
        </w:rPr>
        <w:t>Satz nur stehen lassen bei nicht eingehaltener Kündigungsfrist</w:t>
      </w:r>
    </w:p>
    <w:p w:rsidR="0005732C" w:rsidRDefault="0005732C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</w:p>
    <w:p w:rsidR="0005732C" w:rsidRPr="0005732C" w:rsidRDefault="0005732C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  <w:r w:rsidRPr="0005732C">
        <w:rPr>
          <w:rFonts w:ascii="SourceSansPro-Light" w:hAnsi="SourceSansPro-Light" w:cs="SourceSansPro-Light"/>
        </w:rPr>
        <w:t xml:space="preserve">Wir nehmen Ihre Kündigung zum </w:t>
      </w:r>
      <w:sdt>
        <w:sdtPr>
          <w:rPr>
            <w:rFonts w:ascii="SourceSansPro-Light" w:hAnsi="SourceSansPro-Light" w:cs="SourceSansPro-Light"/>
          </w:rPr>
          <w:id w:val="754332172"/>
          <w:placeholder>
            <w:docPart w:val="AE429CE3269B4804932203BC220E470B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Pr="004E39E2">
            <w:rPr>
              <w:rStyle w:val="Platzhaltertext"/>
            </w:rPr>
            <w:t>Klicken oder tippen Sie, um ein Datum einzugeben.</w:t>
          </w:r>
        </w:sdtContent>
      </w:sdt>
      <w:r w:rsidRPr="0005732C">
        <w:rPr>
          <w:rFonts w:ascii="SourceSansPro-Light" w:hAnsi="SourceSansPro-Light" w:cs="SourceSansPro-Light"/>
        </w:rPr>
        <w:t xml:space="preserve"> an.</w:t>
      </w:r>
    </w:p>
    <w:p w:rsidR="00917374" w:rsidRPr="001C5E2C" w:rsidRDefault="00917374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</w:p>
    <w:p w:rsidR="007D3037" w:rsidRPr="001C5E2C" w:rsidRDefault="007D3037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  <w:r w:rsidRPr="001C5E2C">
        <w:rPr>
          <w:rFonts w:ascii="SourceSansPro-Light" w:hAnsi="SourceSansPro-Light" w:cs="SourceSansPro-Light"/>
        </w:rPr>
        <w:t xml:space="preserve">Bezüglich Ihrer Mehrarbeitsstunden </w:t>
      </w:r>
      <w:r w:rsidR="00E9279C">
        <w:rPr>
          <w:rFonts w:ascii="SourceSansPro-Light" w:hAnsi="SourceSansPro-Light" w:cs="SourceSansPro-Light"/>
        </w:rPr>
        <w:t xml:space="preserve">und Ihres Resturlaubes </w:t>
      </w:r>
      <w:r w:rsidRPr="001C5E2C">
        <w:rPr>
          <w:rFonts w:ascii="SourceSansPro-Light" w:hAnsi="SourceSansPro-Light" w:cs="SourceSansPro-Light"/>
        </w:rPr>
        <w:t>wenden Sie sich bitte an.</w:t>
      </w:r>
      <w:r>
        <w:rPr>
          <w:rFonts w:ascii="SourceSansPro-Light" w:hAnsi="SourceSansPro-Light" w:cs="SourceSansPro-Light"/>
        </w:rPr>
        <w:t xml:space="preserve"> </w:t>
      </w:r>
    </w:p>
    <w:p w:rsidR="007D3037" w:rsidRPr="001C5E2C" w:rsidRDefault="007D3037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</w:p>
    <w:p w:rsidR="007D3037" w:rsidRDefault="007D3037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  <w:r w:rsidRPr="001C5E2C">
        <w:rPr>
          <w:rFonts w:ascii="SourceSansPro-Light" w:hAnsi="SourceSansPro-Light" w:cs="SourceSansPro-Light"/>
        </w:rPr>
        <w:t>Ihr</w:t>
      </w:r>
      <w:r w:rsidR="000D2246">
        <w:rPr>
          <w:rFonts w:ascii="SourceSansPro-Light" w:hAnsi="SourceSansPro-Light" w:cs="SourceSansPro-Light"/>
        </w:rPr>
        <w:t>e</w:t>
      </w:r>
      <w:r w:rsidRPr="001C5E2C">
        <w:rPr>
          <w:rFonts w:ascii="SourceSansPro-Light" w:hAnsi="SourceSansPro-Light" w:cs="SourceSansPro-Light"/>
        </w:rPr>
        <w:t xml:space="preserve"> Arbeitspapiere (Arbeitszeugnis, Abrechnungen, Abmeldung von der Sozialversicherung, Abmeldung von der Zusatzversorgungskasse) werden </w:t>
      </w:r>
      <w:r w:rsidR="000D2246">
        <w:rPr>
          <w:rFonts w:ascii="SourceSansPro-Light" w:hAnsi="SourceSansPro-Light" w:cs="SourceSansPro-Light"/>
        </w:rPr>
        <w:t>i</w:t>
      </w:r>
      <w:r w:rsidRPr="001C5E2C">
        <w:rPr>
          <w:rFonts w:ascii="SourceSansPro-Light" w:hAnsi="SourceSansPro-Light" w:cs="SourceSansPro-Light"/>
        </w:rPr>
        <w:t>hnen nach Bearbeitung unverzüglich zugesa</w:t>
      </w:r>
      <w:r w:rsidR="003E3369">
        <w:rPr>
          <w:rFonts w:ascii="SourceSansPro-Light" w:hAnsi="SourceSansPro-Light" w:cs="SourceSansPro-Light"/>
        </w:rPr>
        <w:t>ndt. Bitte teilen s</w:t>
      </w:r>
      <w:r w:rsidR="000D2246">
        <w:rPr>
          <w:rFonts w:ascii="SourceSansPro-Light" w:hAnsi="SourceSansPro-Light" w:cs="SourceSansPro-Light"/>
        </w:rPr>
        <w:t>ie uns ggf. i</w:t>
      </w:r>
      <w:r w:rsidRPr="001C5E2C">
        <w:rPr>
          <w:rFonts w:ascii="SourceSansPro-Light" w:hAnsi="SourceSansPro-Light" w:cs="SourceSansPro-Light"/>
        </w:rPr>
        <w:t>hre neue Adresse mit.</w:t>
      </w:r>
      <w:r>
        <w:rPr>
          <w:rFonts w:ascii="SourceSansPro-Light" w:hAnsi="SourceSansPro-Light" w:cs="SourceSansPro-Light"/>
        </w:rPr>
        <w:t xml:space="preserve"> </w:t>
      </w:r>
      <w:r w:rsidRPr="001C5E2C">
        <w:rPr>
          <w:rFonts w:ascii="SourceSansPro-Light" w:hAnsi="SourceSansPro-Light" w:cs="SourceSansPro-Light"/>
        </w:rPr>
        <w:t>W</w:t>
      </w:r>
      <w:r w:rsidR="003E3369">
        <w:rPr>
          <w:rFonts w:ascii="SourceSansPro-Light" w:hAnsi="SourceSansPro-Light" w:cs="SourceSansPro-Light"/>
        </w:rPr>
        <w:t>ir weisen darauf hin, dass wir s</w:t>
      </w:r>
      <w:r w:rsidRPr="001C5E2C">
        <w:rPr>
          <w:rFonts w:ascii="SourceSansPro-Light" w:hAnsi="SourceSansPro-Light" w:cs="SourceSansPro-Light"/>
        </w:rPr>
        <w:t>ie auch bei der Zusatzversorgungskasse zum Austrittsdatum abmelden. Die erworbene Anwartschaft</w:t>
      </w:r>
      <w:r w:rsidR="003E3369">
        <w:rPr>
          <w:rFonts w:ascii="SourceSansPro-Light" w:hAnsi="SourceSansPro-Light" w:cs="SourceSansPro-Light"/>
        </w:rPr>
        <w:t xml:space="preserve"> kann Ihnen möglicherweise bei i</w:t>
      </w:r>
      <w:r w:rsidRPr="001C5E2C">
        <w:rPr>
          <w:rFonts w:ascii="SourceSansPro-Light" w:hAnsi="SourceSansPro-Light" w:cs="SourceSansPro-Light"/>
        </w:rPr>
        <w:t>hrem neuen Arbeitsverhältnis angerechnet werden. Einzelheiten klären Sie bitte persönlich mit der Zusatzversorgungskasse.</w:t>
      </w:r>
    </w:p>
    <w:p w:rsidR="0001560D" w:rsidRDefault="0001560D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</w:p>
    <w:p w:rsidR="0001560D" w:rsidRPr="0001560D" w:rsidRDefault="0001560D" w:rsidP="00552220">
      <w:pPr>
        <w:autoSpaceDE w:val="0"/>
        <w:autoSpaceDN w:val="0"/>
        <w:adjustRightInd w:val="0"/>
        <w:spacing w:line="300" w:lineRule="auto"/>
        <w:jc w:val="both"/>
        <w:rPr>
          <w:rFonts w:ascii="SourceSansPro-Light" w:hAnsi="SourceSansPro-Light" w:cs="SourceSansPro-Light"/>
        </w:rPr>
      </w:pPr>
      <w:r w:rsidRPr="0001560D">
        <w:rPr>
          <w:rFonts w:ascii="SourceSansPro-Light" w:hAnsi="SourceSansPro-Light" w:cs="SourceSansPro-Light"/>
        </w:rPr>
        <w:t>Zur Aufrechterhaltung ungekürzter Ansprüche auf Arbeitslosengeld sind Sie verpflichtet sich</w:t>
      </w:r>
    </w:p>
    <w:p w:rsidR="0001560D" w:rsidRPr="0001560D" w:rsidRDefault="00552220" w:rsidP="00552220">
      <w:pPr>
        <w:autoSpaceDE w:val="0"/>
        <w:autoSpaceDN w:val="0"/>
        <w:adjustRightInd w:val="0"/>
        <w:spacing w:line="300" w:lineRule="auto"/>
        <w:jc w:val="both"/>
        <w:rPr>
          <w:rFonts w:ascii="SourceSansPro-Light" w:hAnsi="SourceSansPro-Light" w:cs="SourceSansPro-Light"/>
        </w:rPr>
      </w:pPr>
      <w:r>
        <w:rPr>
          <w:rFonts w:ascii="SourceSansPro-Light" w:hAnsi="SourceSansPro-Light" w:cs="SourceSansPro-Light"/>
        </w:rPr>
        <w:t xml:space="preserve">Unverzüglich, </w:t>
      </w:r>
      <w:r w:rsidR="0001560D" w:rsidRPr="0001560D">
        <w:rPr>
          <w:rFonts w:ascii="SourceSansPro-Light" w:hAnsi="SourceSansPro-Light" w:cs="SourceSansPro-Light"/>
        </w:rPr>
        <w:t>persönlich bei der Agentur für Arbeit arbeitssuchend zu</w:t>
      </w:r>
      <w:r>
        <w:rPr>
          <w:rFonts w:ascii="SourceSansPro-Light" w:hAnsi="SourceSansPro-Light" w:cs="SourceSansPro-Light"/>
        </w:rPr>
        <w:t xml:space="preserve"> </w:t>
      </w:r>
      <w:r w:rsidR="0001560D" w:rsidRPr="0001560D">
        <w:rPr>
          <w:rFonts w:ascii="SourceSansPro-Light" w:hAnsi="SourceSansPro-Light" w:cs="SourceSansPro-Light"/>
        </w:rPr>
        <w:t>melden. Weiterhin sind Sie verpflichtet, aktiv nach einer Beschäftigung zu suchen.</w:t>
      </w:r>
      <w:r>
        <w:rPr>
          <w:rFonts w:ascii="SourceSansPro-Light" w:hAnsi="SourceSansPro-Light" w:cs="SourceSansPro-Light"/>
        </w:rPr>
        <w:t xml:space="preserve"> Für weitere Fragen wenden Sie sich bitte an die Agentur für Arbeit.</w:t>
      </w:r>
    </w:p>
    <w:p w:rsidR="0001560D" w:rsidRPr="001C5E2C" w:rsidRDefault="0001560D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</w:p>
    <w:p w:rsidR="007D3037" w:rsidRPr="001C5E2C" w:rsidRDefault="007D3037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</w:p>
    <w:p w:rsidR="007D3037" w:rsidRPr="001C5E2C" w:rsidRDefault="007D3037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  <w:r w:rsidRPr="001C5E2C">
        <w:rPr>
          <w:rFonts w:ascii="SourceSansPro-Light" w:hAnsi="SourceSansPro-Light" w:cs="SourceSansPro-Light"/>
        </w:rPr>
        <w:t>Alle für uns nicht notwendigen persönlichen Daten werden aus datenschutzrechtlichen Gründen gelöscht.</w:t>
      </w:r>
    </w:p>
    <w:p w:rsidR="007D3037" w:rsidRPr="001C5E2C" w:rsidRDefault="007D3037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</w:rPr>
      </w:pPr>
    </w:p>
    <w:p w:rsidR="00F6502B" w:rsidRDefault="007D3037" w:rsidP="00552220">
      <w:pPr>
        <w:autoSpaceDE w:val="0"/>
        <w:autoSpaceDN w:val="0"/>
        <w:adjustRightInd w:val="0"/>
        <w:jc w:val="both"/>
        <w:rPr>
          <w:rFonts w:ascii="SourceSansPro-Light" w:hAnsi="SourceSansPro-Light" w:cs="SourceSansPro-Light"/>
          <w:sz w:val="20"/>
          <w:szCs w:val="20"/>
        </w:rPr>
        <w:sectPr w:rsidR="00F6502B" w:rsidSect="0001560D">
          <w:type w:val="continuous"/>
          <w:pgSz w:w="11906" w:h="16838" w:code="9"/>
          <w:pgMar w:top="1276" w:right="851" w:bottom="2552" w:left="1418" w:header="709" w:footer="709" w:gutter="0"/>
          <w:cols w:space="708"/>
          <w:formProt w:val="0"/>
          <w:titlePg/>
          <w:docGrid w:linePitch="360"/>
        </w:sectPr>
      </w:pPr>
      <w:r w:rsidRPr="001C5E2C">
        <w:rPr>
          <w:rFonts w:ascii="SourceSansPro-Light" w:hAnsi="SourceSansPro-Light" w:cs="SourceSansPro-Light"/>
        </w:rPr>
        <w:t xml:space="preserve">Vielen Dank für alle bisher geleisteten Dienste und Ihre </w:t>
      </w:r>
      <w:r>
        <w:rPr>
          <w:rFonts w:ascii="SourceSansPro-Light" w:hAnsi="SourceSansPro-Light" w:cs="SourceSansPro-Light"/>
        </w:rPr>
        <w:t>Mitarbeit</w:t>
      </w:r>
      <w:r w:rsidR="0001560D">
        <w:rPr>
          <w:rFonts w:ascii="SourceSansPro-Light" w:hAnsi="SourceSansPro-Light" w:cs="SourceSansPro-Light"/>
        </w:rPr>
        <w:t xml:space="preserve"> im Eduard-</w:t>
      </w:r>
      <w:proofErr w:type="spellStart"/>
      <w:r w:rsidR="0001560D">
        <w:rPr>
          <w:rFonts w:ascii="SourceSansPro-Light" w:hAnsi="SourceSansPro-Light" w:cs="SourceSansPro-Light"/>
        </w:rPr>
        <w:t>Michelis</w:t>
      </w:r>
      <w:proofErr w:type="spellEnd"/>
      <w:r w:rsidR="0001560D">
        <w:rPr>
          <w:rFonts w:ascii="SourceSansPro-Light" w:hAnsi="SourceSansPro-Light" w:cs="SourceSansPro-Light"/>
        </w:rPr>
        <w:t>-Haus.</w:t>
      </w:r>
    </w:p>
    <w:p w:rsidR="00F6502B" w:rsidRPr="006E39D2" w:rsidRDefault="00F6502B" w:rsidP="00F6502B">
      <w:pPr>
        <w:rPr>
          <w:rFonts w:ascii="SourceSansPro-Light" w:hAnsi="SourceSansPro-Light" w:cs="SourceSansPro-Light"/>
        </w:rPr>
      </w:pPr>
    </w:p>
    <w:p w:rsidR="00F6502B" w:rsidRPr="006E39D2" w:rsidRDefault="008B4AE1" w:rsidP="00F6502B">
      <w:pPr>
        <w:rPr>
          <w:rFonts w:ascii="SourceSansPro-Light" w:hAnsi="SourceSansPro-Light" w:cs="SourceSansPro-Light"/>
        </w:rPr>
      </w:pPr>
      <w:r>
        <w:rPr>
          <w:rFonts w:ascii="SourceSansPro-Light" w:hAnsi="SourceSansPro-Light" w:cs="SourceSansPro-Light"/>
        </w:rPr>
        <w:t>Freundliche Grüße</w:t>
      </w:r>
    </w:p>
    <w:p w:rsidR="00F6502B" w:rsidRPr="006E39D2" w:rsidRDefault="00F6502B" w:rsidP="00F6502B">
      <w:pPr>
        <w:rPr>
          <w:rFonts w:ascii="SourceSansPro-Light" w:hAnsi="SourceSansPro-Light" w:cs="SourceSansPro-Light"/>
        </w:rPr>
      </w:pPr>
    </w:p>
    <w:p w:rsidR="00F6502B" w:rsidRPr="006E39D2" w:rsidRDefault="00F6502B" w:rsidP="00F6502B">
      <w:pPr>
        <w:rPr>
          <w:rFonts w:ascii="SourceSansPro-Light" w:hAnsi="SourceSansPro-Light" w:cs="SourceSansPro-Light"/>
        </w:rPr>
      </w:pPr>
    </w:p>
    <w:p w:rsidR="00F6502B" w:rsidRDefault="00DC7B1A" w:rsidP="00F6502B">
      <w:pPr>
        <w:tabs>
          <w:tab w:val="left" w:pos="4962"/>
        </w:tabs>
        <w:rPr>
          <w:rFonts w:ascii="SourceSansPro-Light" w:hAnsi="SourceSansPro-Light" w:cs="SourceSansPro-Light"/>
        </w:rPr>
      </w:pPr>
      <w:sdt>
        <w:sdtPr>
          <w:rPr>
            <w:rFonts w:ascii="SourceSansPro-Light" w:hAnsi="SourceSansPro-Light" w:cs="SourceSansPro-Light"/>
          </w:rPr>
          <w:alias w:val="Unterschrift"/>
          <w:tag w:val="Unterschrift"/>
          <w:id w:val="-978849589"/>
          <w:placeholder>
            <w:docPart w:val="8AC6FA5D5B064505ACD01F788C5655CD"/>
          </w:placeholder>
          <w:dropDownList>
            <w:listItem w:displayText="Martin Runde" w:value="Martin Runde"/>
            <w:listItem w:displayText="i. A. Katja Weijers-Kattentidt" w:value="i. A. Katja Weijers-Kattentidt"/>
            <w:listItem w:displayText="i. A. Andrea Küdde" w:value="i. A. Andrea Küdde"/>
          </w:dropDownList>
        </w:sdtPr>
        <w:sdtEndPr/>
        <w:sdtContent>
          <w:r w:rsidR="00E16ACD">
            <w:rPr>
              <w:rFonts w:ascii="SourceSansPro-Light" w:hAnsi="SourceSansPro-Light" w:cs="SourceSansPro-Light"/>
            </w:rPr>
            <w:t>Martin Runde</w:t>
          </w:r>
        </w:sdtContent>
      </w:sdt>
      <w:r w:rsidR="00F6502B">
        <w:rPr>
          <w:rFonts w:ascii="SourceSansPro-Light" w:hAnsi="SourceSansPro-Light" w:cs="SourceSansPro-Light"/>
        </w:rPr>
        <w:tab/>
      </w:r>
      <w:sdt>
        <w:sdtPr>
          <w:rPr>
            <w:rFonts w:ascii="SourceSansPro-Light" w:hAnsi="SourceSansPro-Light" w:cs="SourceSansPro-Light"/>
          </w:rPr>
          <w:alias w:val="Unterschrift"/>
          <w:tag w:val="Unterschrift"/>
          <w:id w:val="-727835042"/>
          <w:placeholder>
            <w:docPart w:val="B5589D04995B4A7DA4FA0CD9BCB73CAB"/>
          </w:placeholder>
          <w:showingPlcHdr/>
          <w:dropDownList>
            <w:listItem w:displayText="i. A. Patrick Brzoza" w:value="i. A. Patrick Brzoza"/>
            <w:listItem w:displayText="i. A. Stefan Mohr" w:value="i. A. Stefan Mohr"/>
            <w:listItem w:displayText="i. A. Andrea Küdde" w:value="i. A. Andrea Küdde"/>
            <w:listItem w:displayText="i. A. Katja Weijers-Kattentidt" w:value="i. A. Katja Weijers-Kattentidt"/>
            <w:listItem w:displayText="i. A. Jennifer Meiritz" w:value="i. A. Jennifer Meiritz"/>
          </w:dropDownList>
        </w:sdtPr>
        <w:sdtEndPr/>
        <w:sdtContent>
          <w:r w:rsidR="0001560D" w:rsidRPr="004E39E2">
            <w:rPr>
              <w:rStyle w:val="Platzhaltertext"/>
            </w:rPr>
            <w:t>Wählen Sie ein Element aus.</w:t>
          </w:r>
        </w:sdtContent>
      </w:sdt>
    </w:p>
    <w:p w:rsidR="00F6502B" w:rsidRDefault="00DC7B1A" w:rsidP="00F6502B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  <w:sdt>
        <w:sdtPr>
          <w:rPr>
            <w:rFonts w:ascii="SourceSansPro-Light" w:hAnsi="SourceSansPro-Light" w:cs="SourceSansPro-Light"/>
          </w:rPr>
          <w:alias w:val="Funktion"/>
          <w:tag w:val="Funktion"/>
          <w:id w:val="1564904969"/>
          <w:placeholder>
            <w:docPart w:val="F5613B553D10458A87B497AE36F39C35"/>
          </w:placeholder>
          <w:showingPlcHdr/>
          <w:dropDownList>
            <w:listItem w:displayText="Geschäftsführung" w:value="Geschäftsführung"/>
            <w:listItem w:displayText="Einrichtungsleitung" w:value="Einrichtungsleitung"/>
            <w:listItem w:displayText="Stellv. Einrichtungsleitung" w:value="Stellv. Einrichtungsleitung"/>
          </w:dropDownList>
        </w:sdtPr>
        <w:sdtEndPr/>
        <w:sdtContent>
          <w:r w:rsidR="0001560D" w:rsidRPr="004E39E2">
            <w:rPr>
              <w:rStyle w:val="Platzhaltertext"/>
            </w:rPr>
            <w:t>Wählen Sie ein Element aus.</w:t>
          </w:r>
        </w:sdtContent>
      </w:sdt>
      <w:r w:rsidR="00F6502B">
        <w:rPr>
          <w:rFonts w:ascii="SourceSansPro-Light" w:hAnsi="SourceSansPro-Light" w:cs="SourceSansPro-Light"/>
        </w:rPr>
        <w:tab/>
      </w:r>
      <w:sdt>
        <w:sdtPr>
          <w:rPr>
            <w:rFonts w:ascii="SourceSansPro-Light" w:hAnsi="SourceSansPro-Light" w:cs="SourceSansPro-Light"/>
          </w:rPr>
          <w:alias w:val="Funktion"/>
          <w:tag w:val="Funktion"/>
          <w:id w:val="1219174462"/>
          <w:placeholder>
            <w:docPart w:val="B5589D04995B4A7DA4FA0CD9BCB73CAB"/>
          </w:placeholder>
          <w:showingPlcHdr/>
          <w:dropDownList>
            <w:listItem w:displayText="Pflegedienstleitung" w:value="Pflegedienstleitung"/>
            <w:listItem w:displayText="Einrichtungsleitung" w:value="Einrichtungsleitung"/>
            <w:listItem w:displayText="Leitung Sozialer Dienst" w:value="Leitung Sozialer Dienst"/>
            <w:listItem w:displayText="Hauswirtschaftsleitung" w:value="Hauswirtschaftsleitung"/>
          </w:dropDownList>
        </w:sdtPr>
        <w:sdtEndPr/>
        <w:sdtContent>
          <w:r w:rsidR="0001560D" w:rsidRPr="004E39E2">
            <w:rPr>
              <w:rStyle w:val="Platzhaltertext"/>
            </w:rPr>
            <w:t>Wählen Sie ein Element aus.</w:t>
          </w:r>
        </w:sdtContent>
      </w:sdt>
    </w:p>
    <w:sectPr w:rsidR="00F6502B" w:rsidSect="00E13305">
      <w:type w:val="continuous"/>
      <w:pgSz w:w="11906" w:h="16838" w:code="9"/>
      <w:pgMar w:top="1276" w:right="851" w:bottom="255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6EE" w:rsidRDefault="009376EE" w:rsidP="00872388">
      <w:r>
        <w:separator/>
      </w:r>
    </w:p>
  </w:endnote>
  <w:endnote w:type="continuationSeparator" w:id="0">
    <w:p w:rsidR="009376EE" w:rsidRDefault="009376EE" w:rsidP="00872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SourceSansPro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4D6" w:rsidRDefault="009376EE">
    <w:pPr>
      <w:pStyle w:val="Fu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74112" behindDoc="0" locked="1" layoutInCell="1" allowOverlap="1" wp14:anchorId="15276AB1" wp14:editId="2434C9CA">
              <wp:simplePos x="0" y="0"/>
              <wp:positionH relativeFrom="margin">
                <wp:align>right</wp:align>
              </wp:positionH>
              <wp:positionV relativeFrom="page">
                <wp:posOffset>9532620</wp:posOffset>
              </wp:positionV>
              <wp:extent cx="6109970" cy="842645"/>
              <wp:effectExtent l="0" t="0" r="5080" b="0"/>
              <wp:wrapNone/>
              <wp:docPr id="11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9970" cy="8426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9376EE" w:rsidRPr="000D79F4" w:rsidRDefault="009376EE" w:rsidP="009376EE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Das Eduard-</w:t>
                          </w:r>
                          <w:proofErr w:type="spellStart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Michelis</w:t>
                          </w:r>
                          <w:proofErr w:type="spellEnd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-Haus ist eine Einrichtung der</w:t>
                          </w:r>
                        </w:p>
                        <w:p w:rsidR="009376EE" w:rsidRPr="00C67B22" w:rsidRDefault="009376EE" w:rsidP="009376EE">
                          <w:pPr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9376EE" w:rsidRPr="00AB2D7B" w:rsidRDefault="009376EE" w:rsidP="009376EE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Eduard </w:t>
                          </w:r>
                          <w:proofErr w:type="spellStart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Michelis</w:t>
                          </w:r>
                          <w:proofErr w:type="spellEnd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 gGmbH, </w:t>
                          </w:r>
                          <w:proofErr w:type="spellStart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Hoppendamm</w:t>
                          </w:r>
                          <w:proofErr w:type="spellEnd"/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29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, 48151 Münster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9376EE" w:rsidRPr="00AB2D7B" w:rsidRDefault="009376EE" w:rsidP="009376EE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DA3CB9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>Bank im Bistum Essen</w:t>
                          </w:r>
                        </w:p>
                        <w:p w:rsidR="009376EE" w:rsidRPr="00AB2D7B" w:rsidRDefault="009376EE" w:rsidP="009376EE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Amtsgericht Münster HRB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16282, Steuer-Nr. 337/5906/1389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IBAN DE33 3606 0295 0086 7700 16, BIC GENODED1BBE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276AB1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6" type="#_x0000_t202" style="position:absolute;margin-left:429.9pt;margin-top:750.6pt;width:481.1pt;height:66.35pt;z-index:2516741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" fillcolor="window" stroked="f" strokeweight=".5pt">
              <v:path arrowok="t"/>
              <v:textbox inset="0,0,0,0">
                <w:txbxContent>
                  <w:p w:rsidR="009376EE" w:rsidRPr="000D79F4" w:rsidRDefault="009376EE" w:rsidP="009376EE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Das Eduard-</w:t>
                    </w:r>
                    <w:proofErr w:type="spellStart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Michelis</w:t>
                    </w:r>
                    <w:proofErr w:type="spellEnd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-Haus ist eine Einrichtung der</w:t>
                    </w:r>
                  </w:p>
                  <w:p w:rsidR="009376EE" w:rsidRPr="00C67B22" w:rsidRDefault="009376EE" w:rsidP="009376EE">
                    <w:pPr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9376EE" w:rsidRPr="00AB2D7B" w:rsidRDefault="009376EE" w:rsidP="009376EE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TRÄGER</w:t>
                    </w:r>
                    <w:r w:rsidRPr="00C67B22">
                      <w:rPr>
                        <w:rFonts w:ascii="Source Sans Pro SemiBold" w:hAnsi="Source Sans Pro SemiBold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Eduard </w:t>
                    </w:r>
                    <w:proofErr w:type="spellStart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Michelis</w:t>
                    </w:r>
                    <w:proofErr w:type="spellEnd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 gGmbH, </w:t>
                    </w:r>
                    <w:proofErr w:type="spellStart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Hoppendamm</w:t>
                    </w:r>
                    <w:proofErr w:type="spellEnd"/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29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, 48151 Münster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9376EE" w:rsidRPr="00AB2D7B" w:rsidRDefault="009376EE" w:rsidP="009376EE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DA3CB9">
                      <w:rPr>
                        <w:rFonts w:ascii="Source Sans Pro Light" w:hAnsi="Source Sans Pro Light"/>
                        <w:sz w:val="16"/>
                        <w:szCs w:val="16"/>
                      </w:rPr>
                      <w:t>Bank im Bistum Essen</w:t>
                    </w:r>
                  </w:p>
                  <w:p w:rsidR="009376EE" w:rsidRPr="00AB2D7B" w:rsidRDefault="009376EE" w:rsidP="009376EE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Amtsgericht Münster HRB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16282, Steuer-Nr. 337/5906/1389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IBAN DE33 3606 0295 0086 7700 16, BIC GENODED1BBE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DC14D6">
      <w:rPr>
        <w:noProof/>
        <w:lang w:eastAsia="de-DE"/>
      </w:rPr>
      <w:drawing>
        <wp:anchor distT="0" distB="0" distL="114300" distR="114300" simplePos="0" relativeHeight="251657728" behindDoc="1" locked="1" layoutInCell="1" allowOverlap="1" wp14:anchorId="6ED6A452" wp14:editId="3B6ABF0C">
          <wp:simplePos x="0" y="0"/>
          <wp:positionH relativeFrom="page">
            <wp:posOffset>0</wp:posOffset>
          </wp:positionH>
          <wp:positionV relativeFrom="page">
            <wp:posOffset>9213850</wp:posOffset>
          </wp:positionV>
          <wp:extent cx="1015200" cy="525600"/>
          <wp:effectExtent l="0" t="0" r="0" b="8255"/>
          <wp:wrapNone/>
          <wp:docPr id="9" name="Grafik 9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5200" cy="52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4D6" w:rsidRDefault="000877B9">
    <w:pPr>
      <w:pStyle w:val="Fuzeile"/>
    </w:pPr>
    <w:r w:rsidRPr="000877B9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3872" behindDoc="0" locked="1" layoutInCell="1" allowOverlap="1" wp14:anchorId="2E92D9CC" wp14:editId="52BA3569">
              <wp:simplePos x="0" y="0"/>
              <wp:positionH relativeFrom="column">
                <wp:posOffset>211455</wp:posOffset>
              </wp:positionH>
              <wp:positionV relativeFrom="page">
                <wp:posOffset>9531985</wp:posOffset>
              </wp:positionV>
              <wp:extent cx="6109970" cy="842645"/>
              <wp:effectExtent l="0" t="0" r="5080" b="0"/>
              <wp:wrapNone/>
              <wp:docPr id="2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9970" cy="8426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0877B9" w:rsidRPr="000D79F4" w:rsidRDefault="000877B9" w:rsidP="000877B9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Das Eduard-Michelis-Haus ist eine Einrichtung der</w:t>
                          </w:r>
                        </w:p>
                        <w:p w:rsidR="000877B9" w:rsidRPr="00C67B22" w:rsidRDefault="000877B9" w:rsidP="000877B9">
                          <w:pPr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0877B9" w:rsidRPr="00AB2D7B" w:rsidRDefault="000877B9" w:rsidP="000877B9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Eduard Michelis gGmbH, Hoppendamm 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29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, 48151 Münster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0877B9" w:rsidRPr="00AB2D7B" w:rsidRDefault="000877B9" w:rsidP="000877B9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DA3CB9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>Bank im Bistum Essen</w:t>
                          </w:r>
                        </w:p>
                        <w:p w:rsidR="000877B9" w:rsidRPr="00AB2D7B" w:rsidRDefault="000877B9" w:rsidP="000877B9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Amtsgericht Münster HRB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16282, Steuer-Nr. 337/5906/1389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IBAN DE33 3606 0295 0086 7700 16, BIC GENODED1BBE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92D9CC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.65pt;margin-top:750.55pt;width:481.1pt;height:66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" fillcolor="window" stroked="f" strokeweight=".5pt">
              <v:path arrowok="t"/>
              <v:textbox inset="0,0,0,0">
                <w:txbxContent>
                  <w:p w:rsidR="000877B9" w:rsidRPr="000D79F4" w:rsidRDefault="000877B9" w:rsidP="000877B9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Das Eduard-Michelis-Haus ist eine Einrichtung der</w:t>
                    </w:r>
                  </w:p>
                  <w:p w:rsidR="000877B9" w:rsidRPr="00C67B22" w:rsidRDefault="000877B9" w:rsidP="000877B9">
                    <w:pPr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0877B9" w:rsidRPr="00AB2D7B" w:rsidRDefault="000877B9" w:rsidP="000877B9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TRÄGER</w:t>
                    </w:r>
                    <w:r w:rsidRPr="00C67B22">
                      <w:rPr>
                        <w:rFonts w:ascii="Source Sans Pro SemiBold" w:hAnsi="Source Sans Pro SemiBold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Eduard Michelis gGmbH, Hoppendamm 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29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, 48151 Münster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0877B9" w:rsidRPr="00AB2D7B" w:rsidRDefault="000877B9" w:rsidP="000877B9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DA3CB9">
                      <w:rPr>
                        <w:rFonts w:ascii="Source Sans Pro Light" w:hAnsi="Source Sans Pro Light"/>
                        <w:sz w:val="16"/>
                        <w:szCs w:val="16"/>
                      </w:rPr>
                      <w:t>Bank im Bistum Essen</w:t>
                    </w:r>
                  </w:p>
                  <w:p w:rsidR="000877B9" w:rsidRPr="00AB2D7B" w:rsidRDefault="000877B9" w:rsidP="000877B9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Amtsgericht Münster HRB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16282, Steuer-Nr. 337/5906/1389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IBAN DE33 3606 0295 0086 7700 16, BIC GENODED1BBE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Pr="000877B9">
      <w:rPr>
        <w:noProof/>
        <w:lang w:eastAsia="de-DE"/>
      </w:rPr>
      <w:drawing>
        <wp:anchor distT="0" distB="0" distL="114300" distR="114300" simplePos="0" relativeHeight="251664896" behindDoc="1" locked="1" layoutInCell="1" allowOverlap="1" wp14:anchorId="29F63F82" wp14:editId="66EF191E">
          <wp:simplePos x="0" y="0"/>
          <wp:positionH relativeFrom="page">
            <wp:posOffset>205105</wp:posOffset>
          </wp:positionH>
          <wp:positionV relativeFrom="page">
            <wp:posOffset>9223375</wp:posOffset>
          </wp:positionV>
          <wp:extent cx="1014730" cy="526415"/>
          <wp:effectExtent l="0" t="0" r="0" b="6985"/>
          <wp:wrapNone/>
          <wp:docPr id="3" name="Bild 3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526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6EE" w:rsidRDefault="009376EE" w:rsidP="00872388">
      <w:r>
        <w:separator/>
      </w:r>
    </w:p>
  </w:footnote>
  <w:footnote w:type="continuationSeparator" w:id="0">
    <w:p w:rsidR="009376EE" w:rsidRDefault="009376EE" w:rsidP="00872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638" w:type="dxa"/>
      <w:tblInd w:w="108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8"/>
    </w:tblGrid>
    <w:tr w:rsidR="00DC14D6" w:rsidRPr="006B73BE" w:rsidTr="006B73BE">
      <w:tc>
        <w:tcPr>
          <w:tcW w:w="9638" w:type="dxa"/>
        </w:tcPr>
        <w:p w:rsidR="00DC14D6" w:rsidRPr="009537AE" w:rsidRDefault="00DC14D6" w:rsidP="00E13305">
          <w:pPr>
            <w:pStyle w:val="Kopfzeile"/>
            <w:ind w:left="-108"/>
            <w:rPr>
              <w:rFonts w:ascii="Source Sans Pro Light" w:hAnsi="Source Sans Pro Light"/>
            </w:rPr>
          </w:pPr>
          <w:r w:rsidRPr="009537AE">
            <w:rPr>
              <w:rFonts w:ascii="Source Sans Pro Light" w:hAnsi="Source Sans Pro Light"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0800" behindDoc="0" locked="0" layoutInCell="1" allowOverlap="1" wp14:anchorId="68CFAF78" wp14:editId="028B8223">
                    <wp:simplePos x="0" y="0"/>
                    <wp:positionH relativeFrom="column">
                      <wp:posOffset>-723900</wp:posOffset>
                    </wp:positionH>
                    <wp:positionV relativeFrom="paragraph">
                      <wp:posOffset>3326765</wp:posOffset>
                    </wp:positionV>
                    <wp:extent cx="288000" cy="0"/>
                    <wp:effectExtent l="0" t="0" r="17145" b="19050"/>
                    <wp:wrapNone/>
                    <wp:docPr id="8" name="Gerade Verbindung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880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29711075" id="Gerade Verbindung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" strokecolor="#4f81bd [3204]" strokeweight=".5pt">
                    <v:stroke joinstyle="miter"/>
                  </v:line>
                </w:pict>
              </mc:Fallback>
            </mc:AlternateContent>
          </w:r>
          <w:r w:rsidRPr="009537AE">
            <w:rPr>
              <w:rFonts w:ascii="Source Sans Pro Light" w:hAnsi="Source Sans Pro Light"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3D0C2FA3" wp14:editId="178C5F87">
                    <wp:simplePos x="0" y="0"/>
                    <wp:positionH relativeFrom="column">
                      <wp:posOffset>-723900</wp:posOffset>
                    </wp:positionH>
                    <wp:positionV relativeFrom="paragraph">
                      <wp:posOffset>4893310</wp:posOffset>
                    </wp:positionV>
                    <wp:extent cx="288000" cy="0"/>
                    <wp:effectExtent l="0" t="0" r="17145" b="19050"/>
                    <wp:wrapNone/>
                    <wp:docPr id="10" name="Gerade Verbindung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880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7A372B53" id="Gerade Verbindung 10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" strokecolor="#4f81bd [3204]" strokeweight=".5pt">
                    <v:stroke joinstyle="miter"/>
                  </v:line>
                </w:pict>
              </mc:Fallback>
            </mc:AlternateContent>
          </w:r>
          <w:r w:rsidRPr="009537AE">
            <w:rPr>
              <w:rFonts w:ascii="Source Sans Pro Light" w:hAnsi="Source Sans Pro Light"/>
            </w:rPr>
            <w:t xml:space="preserve">Seite </w:t>
          </w:r>
          <w:sdt>
            <w:sdtPr>
              <w:rPr>
                <w:rFonts w:ascii="Source Sans Pro Light" w:hAnsi="Source Sans Pro Light"/>
              </w:rPr>
              <w:id w:val="-1220278202"/>
              <w:docPartObj>
                <w:docPartGallery w:val="Page Numbers (Top of Page)"/>
                <w:docPartUnique/>
              </w:docPartObj>
            </w:sdtPr>
            <w:sdtEndPr/>
            <w:sdtContent>
              <w:r w:rsidRPr="009537AE">
                <w:rPr>
                  <w:rFonts w:ascii="Source Sans Pro Light" w:hAnsi="Source Sans Pro Light"/>
                </w:rPr>
                <w:fldChar w:fldCharType="begin"/>
              </w:r>
              <w:r w:rsidRPr="009537AE">
                <w:rPr>
                  <w:rFonts w:ascii="Source Sans Pro Light" w:hAnsi="Source Sans Pro Light"/>
                </w:rPr>
                <w:instrText>PAGE   \* MERGEFORMAT</w:instrText>
              </w:r>
              <w:r w:rsidRPr="009537AE">
                <w:rPr>
                  <w:rFonts w:ascii="Source Sans Pro Light" w:hAnsi="Source Sans Pro Light"/>
                </w:rPr>
                <w:fldChar w:fldCharType="separate"/>
              </w:r>
              <w:r w:rsidR="00DC7B1A">
                <w:rPr>
                  <w:rFonts w:ascii="Source Sans Pro Light" w:hAnsi="Source Sans Pro Light"/>
                  <w:noProof/>
                </w:rPr>
                <w:t>2</w:t>
              </w:r>
              <w:r w:rsidRPr="009537AE">
                <w:rPr>
                  <w:rFonts w:ascii="Source Sans Pro Light" w:hAnsi="Source Sans Pro Light"/>
                </w:rPr>
                <w:fldChar w:fldCharType="end"/>
              </w:r>
              <w:r w:rsidRPr="009537AE">
                <w:rPr>
                  <w:rFonts w:ascii="Source Sans Pro Light" w:hAnsi="Source Sans Pro Light"/>
                </w:rPr>
                <w:t xml:space="preserve"> des Schreibens vom </w:t>
              </w:r>
              <w:r w:rsidRPr="009537AE">
                <w:rPr>
                  <w:rFonts w:ascii="Source Sans Pro Light" w:hAnsi="Source Sans Pro Light"/>
                </w:rPr>
                <w:fldChar w:fldCharType="begin"/>
              </w:r>
              <w:r w:rsidRPr="009537AE">
                <w:rPr>
                  <w:rFonts w:ascii="Source Sans Pro Light" w:hAnsi="Source Sans Pro Light"/>
                </w:rPr>
                <w:instrText xml:space="preserve"> REF  Datum  \* MERGEFORMAT </w:instrText>
              </w:r>
              <w:r w:rsidRPr="009537AE">
                <w:rPr>
                  <w:rFonts w:ascii="Source Sans Pro Light" w:hAnsi="Source Sans Pro Light"/>
                </w:rPr>
                <w:fldChar w:fldCharType="separate"/>
              </w:r>
              <w:sdt>
                <w:sdtPr>
                  <w:rPr>
                    <w:rFonts w:ascii="Source Sans Pro Light" w:hAnsi="Source Sans Pro Light" w:cstheme="minorHAnsi"/>
                  </w:rPr>
                  <w:alias w:val="Datum"/>
                  <w:id w:val="-1582830074"/>
                  <w:placeholder>
                    <w:docPart w:val="87B4B7B21A8241198D14FE9F17DE21CE"/>
                  </w:placeholder>
                </w:sdtPr>
                <w:sdtContent>
                  <w:r w:rsidR="009376EE" w:rsidRPr="009376EE">
                    <w:rPr>
                      <w:rFonts w:ascii="Source Sans Pro Light" w:hAnsi="Source Sans Pro Light" w:cstheme="minorHAnsi"/>
                    </w:rPr>
                    <w:t>27.10.2026</w:t>
                  </w:r>
                </w:sdtContent>
              </w:sdt>
              <w:r w:rsidRPr="009537AE">
                <w:rPr>
                  <w:rFonts w:ascii="Source Sans Pro Light" w:hAnsi="Source Sans Pro Light"/>
                </w:rPr>
                <w:fldChar w:fldCharType="end"/>
              </w:r>
            </w:sdtContent>
          </w:sdt>
        </w:p>
      </w:tc>
    </w:tr>
  </w:tbl>
  <w:p w:rsidR="00DC14D6" w:rsidRPr="006B73BE" w:rsidRDefault="00DC14D6">
    <w:pPr>
      <w:pStyle w:val="Kopfzeile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7B9" w:rsidRDefault="000877B9" w:rsidP="000877B9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72064" behindDoc="1" locked="0" layoutInCell="1" allowOverlap="1" wp14:anchorId="6F35F85D" wp14:editId="04860BE3">
          <wp:simplePos x="0" y="0"/>
          <wp:positionH relativeFrom="page">
            <wp:posOffset>4380865</wp:posOffset>
          </wp:positionH>
          <wp:positionV relativeFrom="page">
            <wp:posOffset>0</wp:posOffset>
          </wp:positionV>
          <wp:extent cx="1144905" cy="1837055"/>
          <wp:effectExtent l="0" t="0" r="0" b="0"/>
          <wp:wrapNone/>
          <wp:docPr id="18" name="Grafik 8" descr="Briefbogen_Hintergrund_EMH_Titel_20180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8" descr="Briefbogen_Hintergrund_EMH_Titel_201808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092" r="26727" b="82761"/>
                  <a:stretch>
                    <a:fillRect/>
                  </a:stretch>
                </pic:blipFill>
                <pic:spPr bwMode="auto">
                  <a:xfrm>
                    <a:off x="0" y="0"/>
                    <a:ext cx="1144905" cy="183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71040" behindDoc="0" locked="0" layoutInCell="1" allowOverlap="1" wp14:anchorId="2582BFEF" wp14:editId="2409FDB5">
              <wp:simplePos x="0" y="0"/>
              <wp:positionH relativeFrom="column">
                <wp:posOffset>-723900</wp:posOffset>
              </wp:positionH>
              <wp:positionV relativeFrom="paragraph">
                <wp:posOffset>4893309</wp:posOffset>
              </wp:positionV>
              <wp:extent cx="288290" cy="0"/>
              <wp:effectExtent l="0" t="0" r="16510" b="19050"/>
              <wp:wrapNone/>
              <wp:docPr id="6" name="Gerade Verbindung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D4A11D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5A77B3" id="Gerade Verbindung 6" o:spid="_x0000_s1026" style="position:absolute;z-index:251671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" strokecolor="#d4a11d" strokeweight=".5pt">
              <v:stroke joinstyle="miter"/>
              <o:lock v:ext="edit" shapetype="f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70016" behindDoc="0" locked="0" layoutInCell="1" allowOverlap="1" wp14:anchorId="2E56BFFA" wp14:editId="510FAEA3">
              <wp:simplePos x="0" y="0"/>
              <wp:positionH relativeFrom="column">
                <wp:posOffset>-723900</wp:posOffset>
              </wp:positionH>
              <wp:positionV relativeFrom="paragraph">
                <wp:posOffset>3326764</wp:posOffset>
              </wp:positionV>
              <wp:extent cx="288290" cy="0"/>
              <wp:effectExtent l="0" t="0" r="16510" b="19050"/>
              <wp:wrapNone/>
              <wp:docPr id="5" name="Gerade Verbindung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D4A11D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85C2F75" id="Gerade Verbindung 5" o:spid="_x0000_s1026" style="position:absolute;z-index:251670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" strokecolor="#d4a11d" strokeweight=".5pt">
              <v:stroke joinstyle="miter"/>
              <o:lock v:ext="edit" shapetype="f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7968" behindDoc="0" locked="1" layoutInCell="1" allowOverlap="1" wp14:anchorId="61AB94BB" wp14:editId="0E75AAE5">
              <wp:simplePos x="0" y="0"/>
              <wp:positionH relativeFrom="column">
                <wp:posOffset>4415790</wp:posOffset>
              </wp:positionH>
              <wp:positionV relativeFrom="page">
                <wp:posOffset>1342390</wp:posOffset>
              </wp:positionV>
              <wp:extent cx="1705610" cy="499745"/>
              <wp:effectExtent l="0" t="0" r="8890" b="0"/>
              <wp:wrapNone/>
              <wp:docPr id="4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5610" cy="4997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0877B9" w:rsidRDefault="000877B9" w:rsidP="000877B9">
                          <w:pPr>
                            <w:spacing w:after="120" w:line="226" w:lineRule="auto"/>
                            <w:rPr>
                              <w:rFonts w:ascii="Source Sans Pro Light" w:hAnsi="Source Sans Pro Light"/>
                              <w:spacing w:val="14"/>
                            </w:rPr>
                          </w:pPr>
                          <w:r w:rsidRPr="00BF7EE7">
                            <w:rPr>
                              <w:rFonts w:ascii="Source Sans Pro Light" w:hAnsi="Source Sans Pro Light"/>
                              <w:spacing w:val="18"/>
                            </w:rPr>
                            <w:t>EDUAR</w:t>
                          </w:r>
                          <w:r w:rsidRPr="00BF7EE7">
                            <w:rPr>
                              <w:rFonts w:ascii="Source Sans Pro Light" w:hAnsi="Source Sans Pro Light"/>
                              <w:spacing w:val="6"/>
                            </w:rPr>
                            <w:t>D</w:t>
                          </w:r>
                          <w:r>
                            <w:rPr>
                              <w:rFonts w:ascii="Source Sans Pro Light" w:hAnsi="Source Sans Pro Light"/>
                              <w:spacing w:val="6"/>
                            </w:rPr>
                            <w:t>-</w:t>
                          </w:r>
                          <w:r>
                            <w:rPr>
                              <w:rFonts w:ascii="Source Sans Pro Light" w:hAnsi="Source Sans Pro Light"/>
                              <w:spacing w:val="14"/>
                            </w:rPr>
                            <w:t>MICHELIS-HAUS</w:t>
                          </w:r>
                        </w:p>
                        <w:p w:rsidR="000877B9" w:rsidRPr="00C67B22" w:rsidRDefault="000877B9" w:rsidP="000877B9">
                          <w:pPr>
                            <w:autoSpaceDE w:val="0"/>
                            <w:autoSpaceDN w:val="0"/>
                            <w:adjustRightInd w:val="0"/>
                            <w:spacing w:line="264" w:lineRule="auto"/>
                            <w:rPr>
                              <w:rFonts w:ascii="Source Sans Pro SemiBold" w:hAnsi="Source Sans Pro SemiBold"/>
                              <w:spacing w:val="-10"/>
                              <w:sz w:val="15"/>
                              <w:szCs w:val="15"/>
                            </w:rPr>
                          </w:pPr>
                          <w:r w:rsidRPr="00C67B22">
                            <w:rPr>
                              <w:rFonts w:ascii="Source Sans Pro SemiBold" w:hAnsi="Source Sans Pro SemiBold" w:cs="SourceSansPro-Semibold"/>
                              <w:spacing w:val="-10"/>
                              <w:sz w:val="15"/>
                              <w:szCs w:val="15"/>
                            </w:rPr>
                            <w:t>EINRICHTUNG FÜR SENIOREN KURZZEITPFLEGE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AB94BB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347.7pt;margin-top:105.7pt;width:134.3pt;height:39.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" fillcolor="window" stroked="f" strokeweight=".5pt">
              <v:path arrowok="t"/>
              <v:textbox inset="0,0,0,0">
                <w:txbxContent>
                  <w:p w:rsidR="000877B9" w:rsidRDefault="000877B9" w:rsidP="000877B9">
                    <w:pPr>
                      <w:spacing w:after="120" w:line="226" w:lineRule="auto"/>
                      <w:rPr>
                        <w:rFonts w:ascii="Source Sans Pro Light" w:hAnsi="Source Sans Pro Light"/>
                        <w:spacing w:val="14"/>
                      </w:rPr>
                    </w:pPr>
                    <w:r w:rsidRPr="00BF7EE7">
                      <w:rPr>
                        <w:rFonts w:ascii="Source Sans Pro Light" w:hAnsi="Source Sans Pro Light"/>
                        <w:spacing w:val="18"/>
                      </w:rPr>
                      <w:t>EDUAR</w:t>
                    </w:r>
                    <w:r w:rsidRPr="00BF7EE7">
                      <w:rPr>
                        <w:rFonts w:ascii="Source Sans Pro Light" w:hAnsi="Source Sans Pro Light"/>
                        <w:spacing w:val="6"/>
                      </w:rPr>
                      <w:t>D</w:t>
                    </w:r>
                    <w:r>
                      <w:rPr>
                        <w:rFonts w:ascii="Source Sans Pro Light" w:hAnsi="Source Sans Pro Light"/>
                        <w:spacing w:val="6"/>
                      </w:rPr>
                      <w:t>-</w:t>
                    </w:r>
                    <w:r>
                      <w:rPr>
                        <w:rFonts w:ascii="Source Sans Pro Light" w:hAnsi="Source Sans Pro Light"/>
                        <w:spacing w:val="14"/>
                      </w:rPr>
                      <w:t>MICHELIS-HAUS</w:t>
                    </w:r>
                  </w:p>
                  <w:p w:rsidR="000877B9" w:rsidRPr="00C67B22" w:rsidRDefault="000877B9" w:rsidP="000877B9">
                    <w:pPr>
                      <w:autoSpaceDE w:val="0"/>
                      <w:autoSpaceDN w:val="0"/>
                      <w:adjustRightInd w:val="0"/>
                      <w:spacing w:line="264" w:lineRule="auto"/>
                      <w:rPr>
                        <w:rFonts w:ascii="Source Sans Pro SemiBold" w:hAnsi="Source Sans Pro SemiBold"/>
                        <w:spacing w:val="-10"/>
                        <w:sz w:val="15"/>
                        <w:szCs w:val="15"/>
                      </w:rPr>
                    </w:pPr>
                    <w:r w:rsidRPr="00C67B22">
                      <w:rPr>
                        <w:rFonts w:ascii="Source Sans Pro SemiBold" w:hAnsi="Source Sans Pro SemiBold" w:cs="SourceSansPro-Semibold"/>
                        <w:spacing w:val="-10"/>
                        <w:sz w:val="15"/>
                        <w:szCs w:val="15"/>
                      </w:rPr>
                      <w:t>EINRICHTUNG FÜR SENIOREN KURZZEITPFLEGE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8992" behindDoc="0" locked="1" layoutInCell="1" allowOverlap="1" wp14:anchorId="5329C851" wp14:editId="04F69CF4">
              <wp:simplePos x="0" y="0"/>
              <wp:positionH relativeFrom="column">
                <wp:posOffset>215900</wp:posOffset>
              </wp:positionH>
              <wp:positionV relativeFrom="page">
                <wp:posOffset>9531350</wp:posOffset>
              </wp:positionV>
              <wp:extent cx="6109970" cy="842645"/>
              <wp:effectExtent l="0" t="0" r="5080" b="0"/>
              <wp:wrapNone/>
              <wp:docPr id="17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9970" cy="8426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0877B9" w:rsidRPr="000D79F4" w:rsidRDefault="000877B9" w:rsidP="000877B9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Das Eduard-Michelis-Haus ist eine Einrichtung der</w:t>
                          </w:r>
                        </w:p>
                        <w:p w:rsidR="000877B9" w:rsidRPr="00C67B22" w:rsidRDefault="000877B9" w:rsidP="000877B9">
                          <w:pPr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0877B9" w:rsidRPr="00AB2D7B" w:rsidRDefault="000877B9" w:rsidP="000877B9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Eduard Michelis gGmbH, Hoppendamm 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29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, 48151 Münster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0877B9" w:rsidRPr="00AB2D7B" w:rsidRDefault="000877B9" w:rsidP="000877B9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DA3CB9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>Bank im Bistum Essen</w:t>
                          </w:r>
                        </w:p>
                        <w:p w:rsidR="000877B9" w:rsidRPr="00AB2D7B" w:rsidRDefault="000877B9" w:rsidP="000877B9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Amtsgericht Münster HRB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16282, Steuer-Nr. 337/5906/1389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IBAN DE33 3606 0295 0086 7700 16, BIC GENODED1BBE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29C851" id="_x0000_s1028" type="#_x0000_t202" style="position:absolute;margin-left:17pt;margin-top:750.5pt;width:481.1pt;height:66.3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" fillcolor="window" stroked="f" strokeweight=".5pt">
              <v:path arrowok="t"/>
              <v:textbox inset="0,0,0,0">
                <w:txbxContent>
                  <w:p w:rsidR="000877B9" w:rsidRPr="000D79F4" w:rsidRDefault="000877B9" w:rsidP="000877B9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Das Eduard-Michelis-Haus ist eine Einrichtung der</w:t>
                    </w:r>
                  </w:p>
                  <w:p w:rsidR="000877B9" w:rsidRPr="00C67B22" w:rsidRDefault="000877B9" w:rsidP="000877B9">
                    <w:pPr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0877B9" w:rsidRPr="00AB2D7B" w:rsidRDefault="000877B9" w:rsidP="000877B9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TRÄGER</w:t>
                    </w:r>
                    <w:r w:rsidRPr="00C67B22">
                      <w:rPr>
                        <w:rFonts w:ascii="Source Sans Pro SemiBold" w:hAnsi="Source Sans Pro SemiBold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Eduard Michelis gGmbH, Hoppendamm 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29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, 48151 Münster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0877B9" w:rsidRPr="00AB2D7B" w:rsidRDefault="000877B9" w:rsidP="000877B9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DA3CB9">
                      <w:rPr>
                        <w:rFonts w:ascii="Source Sans Pro Light" w:hAnsi="Source Sans Pro Light"/>
                        <w:sz w:val="16"/>
                        <w:szCs w:val="16"/>
                      </w:rPr>
                      <w:t>Bank im Bistum Essen</w:t>
                    </w:r>
                  </w:p>
                  <w:p w:rsidR="000877B9" w:rsidRPr="00AB2D7B" w:rsidRDefault="000877B9" w:rsidP="000877B9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Amtsgericht Münster HRB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16282, Steuer-Nr. 337/5906/1389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IBAN DE33 3606 0295 0086 7700 16, BIC GENODED1BBE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6944" behindDoc="0" locked="1" layoutInCell="1" allowOverlap="1" wp14:anchorId="03EFE1BC" wp14:editId="24B39967">
              <wp:simplePos x="0" y="0"/>
              <wp:positionH relativeFrom="column">
                <wp:posOffset>13970</wp:posOffset>
              </wp:positionH>
              <wp:positionV relativeFrom="page">
                <wp:posOffset>1695450</wp:posOffset>
              </wp:positionV>
              <wp:extent cx="2696210" cy="151130"/>
              <wp:effectExtent l="0" t="0" r="8890" b="1270"/>
              <wp:wrapNone/>
              <wp:docPr id="1" name="Textfeld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96210" cy="1511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0877B9" w:rsidRPr="002569C2" w:rsidRDefault="000877B9" w:rsidP="000877B9">
                          <w:pPr>
                            <w:rPr>
                              <w:spacing w:val="-4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EDUARD-MICHELIS-HAUS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3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407517">
                            <w:rPr>
                              <w:spacing w:val="-4"/>
                              <w:sz w:val="16"/>
                              <w:szCs w:val="16"/>
                            </w:rPr>
                            <w:t>Gildenstraße 64, 45964 Gladbeck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EFE1BC" id="Textfeld 1" o:spid="_x0000_s1029" type="#_x0000_t202" style="position:absolute;margin-left:1.1pt;margin-top:133.5pt;width:212.3pt;height:11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" filled="f" stroked="f" strokeweight=".5pt">
              <v:path arrowok="t"/>
              <v:textbox inset="0,0,0,0">
                <w:txbxContent>
                  <w:p w:rsidR="000877B9" w:rsidRPr="002569C2" w:rsidRDefault="000877B9" w:rsidP="000877B9">
                    <w:pPr>
                      <w:rPr>
                        <w:spacing w:val="-4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EDUARD-MICHELIS-HAUS</w:t>
                    </w:r>
                    <w:r w:rsidRPr="00C67B22">
                      <w:rPr>
                        <w:rFonts w:ascii="Source Sans Pro SemiBold" w:hAnsi="Source Sans Pro SemiBold"/>
                        <w:spacing w:val="-3"/>
                        <w:sz w:val="16"/>
                        <w:szCs w:val="16"/>
                      </w:rPr>
                      <w:t xml:space="preserve">  </w:t>
                    </w:r>
                    <w:r w:rsidRPr="00407517">
                      <w:rPr>
                        <w:spacing w:val="-4"/>
                        <w:sz w:val="16"/>
                        <w:szCs w:val="16"/>
                      </w:rPr>
                      <w:t>Gildenstraße 64, 45964 Gladbeck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:rsidR="00DC14D6" w:rsidRPr="000877B9" w:rsidRDefault="00DC14D6" w:rsidP="000877B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70B17"/>
    <w:multiLevelType w:val="hybridMultilevel"/>
    <w:tmpl w:val="98465382"/>
    <w:lvl w:ilvl="0" w:tplc="1D3C0636">
      <w:numFmt w:val="bullet"/>
      <w:lvlText w:val=""/>
      <w:lvlJc w:val="left"/>
      <w:pPr>
        <w:ind w:left="720" w:hanging="360"/>
      </w:pPr>
      <w:rPr>
        <w:rFonts w:ascii="Wingdings" w:eastAsiaTheme="minorHAnsi" w:hAnsi="Wingdings" w:cs="SourceSansPro-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139D1"/>
    <w:multiLevelType w:val="hybridMultilevel"/>
    <w:tmpl w:val="34F4EE92"/>
    <w:lvl w:ilvl="0" w:tplc="443E828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 w:cryptProviderType="rsaAES" w:cryptAlgorithmClass="hash" w:cryptAlgorithmType="typeAny" w:cryptAlgorithmSid="14" w:cryptSpinCount="100000" w:hash="7S7G+Z219bzZCL9puXqS8QD4RMjW4lAcCUtMqTAR0pMm9icxr2xXt5dly5I+mjnqvqanG8iL/mD9KkPX5QXicQ==" w:salt="Tvr8DPDfhZ+hkNTOszvl1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6EE"/>
    <w:rsid w:val="00001A11"/>
    <w:rsid w:val="0001560D"/>
    <w:rsid w:val="00037480"/>
    <w:rsid w:val="00046752"/>
    <w:rsid w:val="00052BC9"/>
    <w:rsid w:val="0005732C"/>
    <w:rsid w:val="0008430D"/>
    <w:rsid w:val="000877B9"/>
    <w:rsid w:val="00096F3D"/>
    <w:rsid w:val="000C2BB1"/>
    <w:rsid w:val="000D2246"/>
    <w:rsid w:val="000D79F4"/>
    <w:rsid w:val="0010156D"/>
    <w:rsid w:val="0017001A"/>
    <w:rsid w:val="00194A05"/>
    <w:rsid w:val="001A6B72"/>
    <w:rsid w:val="001B1562"/>
    <w:rsid w:val="001B4C8B"/>
    <w:rsid w:val="001C2A2F"/>
    <w:rsid w:val="002515B9"/>
    <w:rsid w:val="002569C2"/>
    <w:rsid w:val="002617ED"/>
    <w:rsid w:val="00262E49"/>
    <w:rsid w:val="00274FAC"/>
    <w:rsid w:val="002777B6"/>
    <w:rsid w:val="002A068E"/>
    <w:rsid w:val="002A5F89"/>
    <w:rsid w:val="002F3659"/>
    <w:rsid w:val="002F7E10"/>
    <w:rsid w:val="00303FBB"/>
    <w:rsid w:val="0030795C"/>
    <w:rsid w:val="0033632A"/>
    <w:rsid w:val="00345D74"/>
    <w:rsid w:val="00352366"/>
    <w:rsid w:val="00385F54"/>
    <w:rsid w:val="003E3369"/>
    <w:rsid w:val="00411436"/>
    <w:rsid w:val="004361D1"/>
    <w:rsid w:val="004523A7"/>
    <w:rsid w:val="004529D2"/>
    <w:rsid w:val="00495D36"/>
    <w:rsid w:val="004E6BCA"/>
    <w:rsid w:val="004E74FC"/>
    <w:rsid w:val="00511760"/>
    <w:rsid w:val="00552220"/>
    <w:rsid w:val="005905E9"/>
    <w:rsid w:val="005F0F32"/>
    <w:rsid w:val="00616D9B"/>
    <w:rsid w:val="006804F3"/>
    <w:rsid w:val="006B73BE"/>
    <w:rsid w:val="006E39D2"/>
    <w:rsid w:val="006E565C"/>
    <w:rsid w:val="006F2015"/>
    <w:rsid w:val="007017FF"/>
    <w:rsid w:val="0077103A"/>
    <w:rsid w:val="00781D2B"/>
    <w:rsid w:val="007822C6"/>
    <w:rsid w:val="00786FBD"/>
    <w:rsid w:val="00795D19"/>
    <w:rsid w:val="007B208D"/>
    <w:rsid w:val="007D3037"/>
    <w:rsid w:val="007F0788"/>
    <w:rsid w:val="008450A1"/>
    <w:rsid w:val="00854D81"/>
    <w:rsid w:val="0086380C"/>
    <w:rsid w:val="00872388"/>
    <w:rsid w:val="00880DCD"/>
    <w:rsid w:val="00893B9B"/>
    <w:rsid w:val="008A715D"/>
    <w:rsid w:val="008B24F1"/>
    <w:rsid w:val="008B4AE1"/>
    <w:rsid w:val="008C0126"/>
    <w:rsid w:val="008C1E4D"/>
    <w:rsid w:val="00912293"/>
    <w:rsid w:val="00917374"/>
    <w:rsid w:val="009376EE"/>
    <w:rsid w:val="009537AE"/>
    <w:rsid w:val="009554CB"/>
    <w:rsid w:val="00976672"/>
    <w:rsid w:val="009957CF"/>
    <w:rsid w:val="009A24AF"/>
    <w:rsid w:val="009D6709"/>
    <w:rsid w:val="009E0FF7"/>
    <w:rsid w:val="009F59D4"/>
    <w:rsid w:val="00A03CFB"/>
    <w:rsid w:val="00A1192B"/>
    <w:rsid w:val="00A16B8E"/>
    <w:rsid w:val="00A26B68"/>
    <w:rsid w:val="00A432DD"/>
    <w:rsid w:val="00A718DC"/>
    <w:rsid w:val="00AB274A"/>
    <w:rsid w:val="00AB2D7B"/>
    <w:rsid w:val="00AC174D"/>
    <w:rsid w:val="00AC3011"/>
    <w:rsid w:val="00B25489"/>
    <w:rsid w:val="00B56BCF"/>
    <w:rsid w:val="00B965E6"/>
    <w:rsid w:val="00BA3D57"/>
    <w:rsid w:val="00BA688F"/>
    <w:rsid w:val="00BF01DE"/>
    <w:rsid w:val="00C36DFF"/>
    <w:rsid w:val="00C4593A"/>
    <w:rsid w:val="00C64D41"/>
    <w:rsid w:val="00C71CDB"/>
    <w:rsid w:val="00C83824"/>
    <w:rsid w:val="00CA332B"/>
    <w:rsid w:val="00CB4F93"/>
    <w:rsid w:val="00CD0221"/>
    <w:rsid w:val="00CF2CF2"/>
    <w:rsid w:val="00CF7501"/>
    <w:rsid w:val="00D218D3"/>
    <w:rsid w:val="00D3235C"/>
    <w:rsid w:val="00D50A9C"/>
    <w:rsid w:val="00D737EA"/>
    <w:rsid w:val="00D9535A"/>
    <w:rsid w:val="00DA363E"/>
    <w:rsid w:val="00DC0805"/>
    <w:rsid w:val="00DC14D6"/>
    <w:rsid w:val="00DC7838"/>
    <w:rsid w:val="00DC7B1A"/>
    <w:rsid w:val="00DD0E85"/>
    <w:rsid w:val="00E13305"/>
    <w:rsid w:val="00E16ACD"/>
    <w:rsid w:val="00E2236E"/>
    <w:rsid w:val="00E468AA"/>
    <w:rsid w:val="00E51226"/>
    <w:rsid w:val="00E57F20"/>
    <w:rsid w:val="00E9279C"/>
    <w:rsid w:val="00EC6DCD"/>
    <w:rsid w:val="00EF4E8A"/>
    <w:rsid w:val="00F01667"/>
    <w:rsid w:val="00F03757"/>
    <w:rsid w:val="00F132DC"/>
    <w:rsid w:val="00F51ED6"/>
    <w:rsid w:val="00F6502B"/>
    <w:rsid w:val="00F8605F"/>
    <w:rsid w:val="00FD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72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72388"/>
  </w:style>
  <w:style w:type="paragraph" w:styleId="Fuzeile">
    <w:name w:val="footer"/>
    <w:basedOn w:val="Standard"/>
    <w:link w:val="Fu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7238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238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72388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DC0805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B965E6"/>
    <w:rPr>
      <w:color w:val="808080"/>
    </w:rPr>
  </w:style>
  <w:style w:type="paragraph" w:styleId="Listenabsatz">
    <w:name w:val="List Paragraph"/>
    <w:basedOn w:val="Standard"/>
    <w:uiPriority w:val="34"/>
    <w:qFormat/>
    <w:rsid w:val="009957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7D072F4954A4B8CB7389945E69102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C10834-1C2A-4EBA-BD19-BBE7C1B6D3A6}"/>
      </w:docPartPr>
      <w:docPartBody>
        <w:p w:rsidR="00000000" w:rsidRDefault="005E49EB">
          <w:pPr>
            <w:pStyle w:val="57D072F4954A4B8CB7389945E6910236"/>
          </w:pPr>
          <w:r w:rsidRPr="00411436">
            <w:rPr>
              <w:rStyle w:val="Platzhaltertext"/>
            </w:rPr>
            <w:t>Geben Sie hier die Anschrift ein</w:t>
          </w:r>
          <w:r>
            <w:rPr>
              <w:rStyle w:val="Platzhaltertext"/>
            </w:rPr>
            <w:t xml:space="preserve">. </w:t>
          </w:r>
          <w:r w:rsidRPr="00F51ED6">
            <w:rPr>
              <w:color w:val="808080"/>
            </w:rPr>
            <w:t xml:space="preserve">Ggf. </w:t>
          </w:r>
          <w:r>
            <w:rPr>
              <w:color w:val="808080"/>
            </w:rPr>
            <w:t>„</w:t>
          </w:r>
          <w:r w:rsidRPr="00F51ED6">
            <w:rPr>
              <w:color w:val="808080"/>
              <w:u w:val="single"/>
            </w:rPr>
            <w:t>Einschreiben</w:t>
          </w:r>
          <w:r>
            <w:rPr>
              <w:color w:val="808080"/>
            </w:rPr>
            <w:t>“</w:t>
          </w:r>
          <w:r w:rsidRPr="00F51ED6">
            <w:rPr>
              <w:color w:val="808080"/>
            </w:rPr>
            <w:t xml:space="preserve"> über Anschrift</w:t>
          </w:r>
          <w:r>
            <w:rPr>
              <w:color w:val="808080"/>
            </w:rPr>
            <w:t xml:space="preserve"> setzen</w:t>
          </w:r>
          <w:r w:rsidRPr="00F51ED6">
            <w:rPr>
              <w:color w:val="808080"/>
            </w:rPr>
            <w:t>.</w:t>
          </w:r>
        </w:p>
      </w:docPartBody>
    </w:docPart>
    <w:docPart>
      <w:docPartPr>
        <w:name w:val="D00F0F81E8E14D5B965B106811E643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2FFC51-3340-47F9-8959-20E8C36992E5}"/>
      </w:docPartPr>
      <w:docPartBody>
        <w:p w:rsidR="00000000" w:rsidRDefault="005E49EB">
          <w:pPr>
            <w:pStyle w:val="D00F0F81E8E14D5B965B106811E643C3"/>
          </w:pPr>
          <w:r w:rsidRPr="00AC174D">
            <w:rPr>
              <w:rStyle w:val="Platzhaltertext"/>
            </w:rPr>
            <w:t>Geben Sie hier eine aussagefähige Betreffzeile ein</w:t>
          </w:r>
        </w:p>
      </w:docPartBody>
    </w:docPart>
    <w:docPart>
      <w:docPartPr>
        <w:name w:val="B425B57A2D6B4891964AC2CECA5072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4699ED-2C83-42D6-A234-2BDF0CE3D297}"/>
      </w:docPartPr>
      <w:docPartBody>
        <w:p w:rsidR="00000000" w:rsidRDefault="005E49EB">
          <w:pPr>
            <w:pStyle w:val="B425B57A2D6B4891964AC2CECA507259"/>
          </w:pPr>
          <w:r w:rsidRPr="00411436">
            <w:rPr>
              <w:rStyle w:val="Platzhaltertext"/>
            </w:rPr>
            <w:t xml:space="preserve">Ort, </w:t>
          </w:r>
        </w:p>
      </w:docPartBody>
    </w:docPart>
    <w:docPart>
      <w:docPartPr>
        <w:name w:val="1B5D3CC8D21B4FE79F6CA30E9A94AD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6B5988-D0BD-4B6E-A929-FD9860851CF6}"/>
      </w:docPartPr>
      <w:docPartBody>
        <w:p w:rsidR="00000000" w:rsidRDefault="005E49EB">
          <w:pPr>
            <w:pStyle w:val="1B5D3CC8D21B4FE79F6CA30E9A94ADEF"/>
          </w:pPr>
          <w:r w:rsidRPr="00411436">
            <w:rPr>
              <w:rStyle w:val="Platzhaltertext"/>
            </w:rPr>
            <w:t>TT.MM.JJJJ</w:t>
          </w:r>
        </w:p>
      </w:docPartBody>
    </w:docPart>
    <w:docPart>
      <w:docPartPr>
        <w:name w:val="4CB070613808470B9DBB507690A441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842B8E-EC11-4B60-A075-2E727B21D6F4}"/>
      </w:docPartPr>
      <w:docPartBody>
        <w:p w:rsidR="00000000" w:rsidRDefault="005E49EB">
          <w:pPr>
            <w:pStyle w:val="4CB070613808470B9DBB507690A4412B"/>
          </w:pPr>
          <w:r w:rsidRPr="00CA210C">
            <w:rPr>
              <w:rStyle w:val="Platzhaltertext"/>
            </w:rPr>
            <w:t>Wählen Sie ein Element aus.</w:t>
          </w:r>
        </w:p>
      </w:docPartBody>
    </w:docPart>
    <w:docPart>
      <w:docPartPr>
        <w:name w:val="B09F645B301541998C908746775E2E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6EFFB3-6609-4621-8C67-089B0DCD176A}"/>
      </w:docPartPr>
      <w:docPartBody>
        <w:p w:rsidR="00000000" w:rsidRDefault="005E49EB">
          <w:pPr>
            <w:pStyle w:val="B09F645B301541998C908746775E2EC2"/>
          </w:pPr>
          <w:r w:rsidRPr="004E39E2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E573B63A3EFA42F3AFC67102ADF5C1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EEEE7F-8269-4609-BD69-99B9E6BCBDBC}"/>
      </w:docPartPr>
      <w:docPartBody>
        <w:p w:rsidR="00000000" w:rsidRDefault="005E49EB">
          <w:pPr>
            <w:pStyle w:val="E573B63A3EFA42F3AFC67102ADF5C1DE"/>
          </w:pPr>
          <w:r w:rsidRPr="00441212">
            <w:rPr>
              <w:rStyle w:val="Platzhaltertext"/>
            </w:rPr>
            <w:t>Wählen Sie ein Element aus.</w:t>
          </w:r>
        </w:p>
      </w:docPartBody>
    </w:docPart>
    <w:docPart>
      <w:docPartPr>
        <w:name w:val="B5589D04995B4A7DA4FA0CD9BCB73C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A8DAD8-B6CB-4DB0-899B-0DD8BF548273}"/>
      </w:docPartPr>
      <w:docPartBody>
        <w:p w:rsidR="00000000" w:rsidRDefault="005E49EB">
          <w:pPr>
            <w:pStyle w:val="B5589D04995B4A7DA4FA0CD9BCB73CAB"/>
          </w:pPr>
          <w:r w:rsidRPr="004E39E2">
            <w:rPr>
              <w:rStyle w:val="Platzhaltertext"/>
            </w:rPr>
            <w:t>Wählen Sie ein Element aus.</w:t>
          </w:r>
        </w:p>
      </w:docPartBody>
    </w:docPart>
    <w:docPart>
      <w:docPartPr>
        <w:name w:val="AE429CE3269B4804932203BC220E4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CF80F8-5FCB-45A8-A306-3CD130941348}"/>
      </w:docPartPr>
      <w:docPartBody>
        <w:p w:rsidR="00000000" w:rsidRDefault="005E49EB">
          <w:pPr>
            <w:pStyle w:val="AE429CE3269B4804932203BC220E470B"/>
          </w:pPr>
          <w:r w:rsidRPr="004E39E2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8AC6FA5D5B064505ACD01F788C5655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EDDC37-8040-4D50-A57E-CA6FE98CB9F3}"/>
      </w:docPartPr>
      <w:docPartBody>
        <w:p w:rsidR="00000000" w:rsidRDefault="005E49EB">
          <w:pPr>
            <w:pStyle w:val="8AC6FA5D5B064505ACD01F788C5655CD"/>
          </w:pPr>
          <w:r w:rsidRPr="004E39E2">
            <w:rPr>
              <w:rStyle w:val="Platzhaltertext"/>
            </w:rPr>
            <w:t>Wählen Sie ein Element aus.</w:t>
          </w:r>
        </w:p>
      </w:docPartBody>
    </w:docPart>
    <w:docPart>
      <w:docPartPr>
        <w:name w:val="F5613B553D10458A87B497AE36F39C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6C9C01-7A82-4A8C-817F-D6C83CA30D0F}"/>
      </w:docPartPr>
      <w:docPartBody>
        <w:p w:rsidR="00000000" w:rsidRDefault="005E49EB">
          <w:pPr>
            <w:pStyle w:val="F5613B553D10458A87B497AE36F39C35"/>
          </w:pPr>
          <w:r w:rsidRPr="004E39E2">
            <w:rPr>
              <w:rStyle w:val="Platzhaltertext"/>
            </w:rPr>
            <w:t>Wählen Sie ein Element aus.</w:t>
          </w:r>
        </w:p>
      </w:docPartBody>
    </w:docPart>
    <w:docPart>
      <w:docPartPr>
        <w:name w:val="87B4B7B21A8241198D14FE9F17DE21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870C3B-AF13-404A-B42F-D4F014D60A43}"/>
      </w:docPartPr>
      <w:docPartBody>
        <w:p w:rsidR="00000000" w:rsidRDefault="005E49EB" w:rsidP="005E49EB">
          <w:pPr>
            <w:pStyle w:val="87B4B7B21A8241198D14FE9F17DE21CE"/>
          </w:pPr>
          <w:r w:rsidRPr="00411436">
            <w:rPr>
              <w:rStyle w:val="Platzhaltertext"/>
            </w:rPr>
            <w:t>TT.MM.JJJJ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SourceSansPro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EB"/>
    <w:rsid w:val="005E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E49EB"/>
    <w:rPr>
      <w:color w:val="808080"/>
    </w:rPr>
  </w:style>
  <w:style w:type="paragraph" w:customStyle="1" w:styleId="57D072F4954A4B8CB7389945E6910236">
    <w:name w:val="57D072F4954A4B8CB7389945E6910236"/>
  </w:style>
  <w:style w:type="paragraph" w:customStyle="1" w:styleId="D00F0F81E8E14D5B965B106811E643C3">
    <w:name w:val="D00F0F81E8E14D5B965B106811E643C3"/>
  </w:style>
  <w:style w:type="paragraph" w:customStyle="1" w:styleId="B425B57A2D6B4891964AC2CECA507259">
    <w:name w:val="B425B57A2D6B4891964AC2CECA507259"/>
  </w:style>
  <w:style w:type="paragraph" w:customStyle="1" w:styleId="1B5D3CC8D21B4FE79F6CA30E9A94ADEF">
    <w:name w:val="1B5D3CC8D21B4FE79F6CA30E9A94ADEF"/>
  </w:style>
  <w:style w:type="paragraph" w:customStyle="1" w:styleId="4CB070613808470B9DBB507690A4412B">
    <w:name w:val="4CB070613808470B9DBB507690A4412B"/>
  </w:style>
  <w:style w:type="paragraph" w:customStyle="1" w:styleId="B09F645B301541998C908746775E2EC2">
    <w:name w:val="B09F645B301541998C908746775E2EC2"/>
  </w:style>
  <w:style w:type="paragraph" w:customStyle="1" w:styleId="E573B63A3EFA42F3AFC67102ADF5C1DE">
    <w:name w:val="E573B63A3EFA42F3AFC67102ADF5C1DE"/>
  </w:style>
  <w:style w:type="paragraph" w:customStyle="1" w:styleId="B5589D04995B4A7DA4FA0CD9BCB73CAB">
    <w:name w:val="B5589D04995B4A7DA4FA0CD9BCB73CAB"/>
  </w:style>
  <w:style w:type="paragraph" w:customStyle="1" w:styleId="AE429CE3269B4804932203BC220E470B">
    <w:name w:val="AE429CE3269B4804932203BC220E470B"/>
  </w:style>
  <w:style w:type="paragraph" w:customStyle="1" w:styleId="8AC6FA5D5B064505ACD01F788C5655CD">
    <w:name w:val="8AC6FA5D5B064505ACD01F788C5655CD"/>
  </w:style>
  <w:style w:type="paragraph" w:customStyle="1" w:styleId="F5613B553D10458A87B497AE36F39C35">
    <w:name w:val="F5613B553D10458A87B497AE36F39C35"/>
  </w:style>
  <w:style w:type="paragraph" w:customStyle="1" w:styleId="87B4B7B21A8241198D14FE9F17DE21CE">
    <w:name w:val="87B4B7B21A8241198D14FE9F17DE21CE"/>
    <w:rsid w:val="005E49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bund">
      <a:majorFont>
        <a:latin typeface="Source Sans Pro SemiBold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A7FF1-48FE-447F-AB36-3444FDC41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928-4-EMH-Bestätigung-Kündigung</Template>
  <TotalTime>0</TotalTime>
  <Pages>2</Pages>
  <Words>298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Riemer</dc:creator>
  <cp:lastModifiedBy>Sabrina Riemer</cp:lastModifiedBy>
  <cp:revision>2</cp:revision>
  <cp:lastPrinted>2022-04-06T12:01:00Z</cp:lastPrinted>
  <dcterms:created xsi:type="dcterms:W3CDTF">2026-10-27T11:29:00Z</dcterms:created>
  <dcterms:modified xsi:type="dcterms:W3CDTF">2026-10-27T11:32:00Z</dcterms:modified>
</cp:coreProperties>
</file>