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FB" w:rsidRPr="003F68A1" w:rsidRDefault="00386C35" w:rsidP="00E931FB">
      <w:pPr>
        <w:rPr>
          <w:rFonts w:ascii="Source Sans Pro" w:hAnsi="Source Sans Pro" w:cs="Arial"/>
          <w:b/>
        </w:rPr>
      </w:pPr>
      <w:r w:rsidRPr="003F68A1">
        <w:rPr>
          <w:rFonts w:ascii="Source Sans Pro" w:hAnsi="Source Sans Pro" w:cs="Arial"/>
          <w:b/>
        </w:rPr>
        <w:t>Zusti</w:t>
      </w:r>
      <w:r w:rsidR="00572E5C" w:rsidRPr="003F68A1">
        <w:rPr>
          <w:rFonts w:ascii="Source Sans Pro" w:hAnsi="Source Sans Pro" w:cs="Arial"/>
          <w:b/>
        </w:rPr>
        <w:t>mmung der MAV bei Einstellung (</w:t>
      </w:r>
      <w:r w:rsidRPr="003F68A1">
        <w:rPr>
          <w:rFonts w:ascii="Source Sans Pro" w:hAnsi="Source Sans Pro" w:cs="Arial"/>
          <w:b/>
        </w:rPr>
        <w:t>§34 MAVO)</w:t>
      </w:r>
    </w:p>
    <w:p w:rsidR="00E931FB" w:rsidRPr="003F68A1" w:rsidRDefault="00386C35" w:rsidP="00E931FB">
      <w:pPr>
        <w:rPr>
          <w:rFonts w:ascii="Source Sans Pro" w:hAnsi="Source Sans Pro" w:cs="Arial"/>
          <w:b/>
          <w:sz w:val="20"/>
          <w:szCs w:val="20"/>
        </w:rPr>
      </w:pPr>
      <w:r w:rsidRPr="003F68A1">
        <w:rPr>
          <w:rFonts w:ascii="Source Sans Pro" w:hAnsi="Source Sans Pro" w:cs="Arial"/>
          <w:b/>
          <w:sz w:val="20"/>
          <w:szCs w:val="20"/>
        </w:rPr>
        <w:t>Es ist folgende Einstellung/Eingruppierung beabsichtigt:</w:t>
      </w:r>
    </w:p>
    <w:p w:rsidR="00386C35" w:rsidRPr="003F68A1" w:rsidRDefault="00386C35" w:rsidP="00E931FB">
      <w:pPr>
        <w:rPr>
          <w:rFonts w:ascii="Source Sans Pro" w:hAnsi="Source Sans Pro" w:cs="Arial"/>
          <w:b/>
          <w:sz w:val="16"/>
          <w:szCs w:val="16"/>
        </w:rPr>
      </w:pPr>
    </w:p>
    <w:p w:rsidR="00E931FB" w:rsidRPr="003F68A1" w:rsidRDefault="00E931FB" w:rsidP="00F326B0">
      <w:pPr>
        <w:pBdr>
          <w:top w:val="single" w:sz="24" w:space="1" w:color="auto"/>
        </w:pBdr>
        <w:rPr>
          <w:rFonts w:ascii="Source Sans Pro" w:hAnsi="Source Sans Pro" w:cs="Arial"/>
          <w:sz w:val="16"/>
          <w:szCs w:val="22"/>
        </w:rPr>
      </w:pPr>
    </w:p>
    <w:p w:rsidR="00E931FB" w:rsidRPr="003F68A1" w:rsidRDefault="003E384D" w:rsidP="005A221B">
      <w:pPr>
        <w:tabs>
          <w:tab w:val="left" w:pos="2394"/>
        </w:tabs>
        <w:spacing w:after="120"/>
        <w:ind w:right="-85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2022515152"/>
          <w:placeholder>
            <w:docPart w:val="1C7467FF1C0B4F8EBEBFC433A53B605C"/>
          </w:placeholder>
          <w:showingPlcHdr/>
          <w:comboBox>
            <w:listItem w:value="Wählen Sie ein Element aus."/>
            <w:listItem w:displayText="Frau" w:value="Frau"/>
            <w:listItem w:displayText="Herr" w:value="Herr"/>
          </w:comboBox>
        </w:sdtPr>
        <w:sdtEndPr/>
        <w:sdtContent>
          <w:r w:rsidR="009654C5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E931FB" w:rsidRPr="003F68A1">
        <w:rPr>
          <w:rFonts w:ascii="Source Sans Pro" w:hAnsi="Source Sans Pro" w:cs="Arial"/>
          <w:sz w:val="22"/>
          <w:szCs w:val="22"/>
        </w:rPr>
        <w:tab/>
      </w:r>
      <w:r w:rsidR="00E931F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E931F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E931FB" w:rsidRPr="003F68A1">
        <w:rPr>
          <w:rFonts w:ascii="Source Sans Pro" w:hAnsi="Source Sans Pro" w:cs="Arial"/>
          <w:b/>
          <w:sz w:val="22"/>
          <w:szCs w:val="22"/>
        </w:rPr>
      </w:r>
      <w:r w:rsidR="00E931FB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D532A1" w:rsidRPr="003F68A1">
        <w:rPr>
          <w:rFonts w:ascii="Source Sans Pro" w:hAnsi="Source Sans Pro" w:cs="Arial"/>
          <w:b/>
          <w:noProof/>
          <w:sz w:val="22"/>
          <w:szCs w:val="22"/>
        </w:rPr>
        <w:t>Vorname Name</w:t>
      </w:r>
      <w:r w:rsidR="00E931F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0"/>
    </w:p>
    <w:p w:rsidR="00E931FB" w:rsidRPr="003F68A1" w:rsidRDefault="00386C35" w:rsidP="00434209">
      <w:pPr>
        <w:tabs>
          <w:tab w:val="left" w:pos="2394"/>
          <w:tab w:val="left" w:pos="5103"/>
          <w:tab w:val="left" w:pos="7230"/>
        </w:tabs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Geburtsdatum</w:t>
      </w:r>
      <w:r w:rsidR="00244125" w:rsidRPr="003F68A1">
        <w:rPr>
          <w:rFonts w:ascii="Source Sans Pro" w:hAnsi="Source Sans Pro" w:cs="Arial"/>
          <w:sz w:val="22"/>
          <w:szCs w:val="22"/>
        </w:rPr>
        <w:t>:</w:t>
      </w:r>
      <w:r w:rsidR="00E931FB" w:rsidRPr="003F68A1">
        <w:rPr>
          <w:rFonts w:ascii="Source Sans Pro" w:hAnsi="Source Sans Pro" w:cs="Arial"/>
          <w:sz w:val="22"/>
          <w:szCs w:val="22"/>
        </w:rPr>
        <w:t xml:space="preserve">  </w:t>
      </w:r>
      <w:r w:rsidR="00E931FB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424419572"/>
          <w:placeholder>
            <w:docPart w:val="5B1FBDECEAE0408A9D90F8AE25349CEC"/>
          </w:placeholder>
          <w:showingPlcHdr/>
        </w:sdtPr>
        <w:sdtEndPr/>
        <w:sdtContent>
          <w:r w:rsidR="008B7107" w:rsidRPr="006A4D25">
            <w:rPr>
              <w:rStyle w:val="Platzhaltertext"/>
            </w:rPr>
            <w:t>Klicken oder tippen Sie hier, um Text einzugeben.</w:t>
          </w:r>
        </w:sdtContent>
      </w:sdt>
      <w:r w:rsidR="009E22BB"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sz w:val="22"/>
          <w:szCs w:val="22"/>
        </w:rPr>
        <w:t>Familienstand</w:t>
      </w:r>
      <w:r w:rsidR="00244125" w:rsidRPr="003F68A1">
        <w:rPr>
          <w:rFonts w:ascii="Source Sans Pro" w:hAnsi="Source Sans Pro" w:cs="Arial"/>
          <w:sz w:val="22"/>
          <w:szCs w:val="22"/>
        </w:rPr>
        <w:t>:</w:t>
      </w:r>
      <w:bookmarkStart w:id="1" w:name="Text3"/>
      <w:r w:rsidRPr="003F68A1">
        <w:rPr>
          <w:rFonts w:ascii="Source Sans Pro" w:hAnsi="Source Sans Pro" w:cs="Arial"/>
          <w:sz w:val="22"/>
          <w:szCs w:val="22"/>
        </w:rPr>
        <w:tab/>
      </w:r>
      <w:bookmarkEnd w:id="1"/>
      <w:sdt>
        <w:sdtPr>
          <w:rPr>
            <w:rFonts w:ascii="Source Sans Pro" w:hAnsi="Source Sans Pro" w:cs="Arial"/>
            <w:b/>
            <w:sz w:val="22"/>
            <w:szCs w:val="22"/>
          </w:rPr>
          <w:id w:val="-582688099"/>
          <w:placeholder>
            <w:docPart w:val="1C7467FF1C0B4F8EBEBFC433A53B605C"/>
          </w:placeholder>
          <w:showingPlcHdr/>
          <w:comboBox>
            <w:listItem w:value="Wählen Sie ein Element aus."/>
            <w:listItem w:displayText="ledig" w:value="ledig"/>
            <w:listItem w:displayText="verheiratet" w:value="verheiratet"/>
            <w:listItem w:displayText="verwitwet" w:value="verwitwet"/>
            <w:listItem w:displayText="geschieden" w:value="geschieden"/>
            <w:listItem w:displayText="getrennt lebend" w:value="getrennt lebend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</w:p>
    <w:p w:rsidR="00E931FB" w:rsidRPr="003F68A1" w:rsidRDefault="00386C35" w:rsidP="00434209">
      <w:pPr>
        <w:tabs>
          <w:tab w:val="left" w:pos="2394"/>
          <w:tab w:val="left" w:pos="5103"/>
          <w:tab w:val="left" w:pos="7230"/>
        </w:tabs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Konfession</w:t>
      </w:r>
      <w:r w:rsidR="00244125" w:rsidRPr="003F68A1">
        <w:rPr>
          <w:rFonts w:ascii="Source Sans Pro" w:hAnsi="Source Sans Pro" w:cs="Arial"/>
          <w:sz w:val="22"/>
          <w:szCs w:val="22"/>
        </w:rPr>
        <w:t>:</w:t>
      </w:r>
      <w:r w:rsidR="00E931FB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741227249"/>
          <w:placeholder>
            <w:docPart w:val="1C7467FF1C0B4F8EBEBFC433A53B605C"/>
          </w:placeholder>
          <w:showingPlcHdr/>
          <w:comboBox>
            <w:listItem w:value="Wählen Sie ein Element aus."/>
            <w:listItem w:displayText=" " w:value=" "/>
            <w:listItem w:displayText="rk." w:value="rk."/>
            <w:listItem w:displayText="ev." w:value="ev."/>
            <w:listItem w:displayText="orthodox" w:value="orthodox"/>
            <w:listItem w:displayText="Konfessionslos" w:value="Konfessionslos"/>
            <w:listItem w:displayText="muslimisch" w:value="muslimisch"/>
            <w:listItem w:displayText="jüdisch" w:value="jüdisch"/>
            <w:listItem w:displayText="buddhistisch" w:value="buddhistisch"/>
            <w:listItem w:displayText="Sonstiges" w:value="Sonstiges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F326B0"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sz w:val="22"/>
          <w:szCs w:val="22"/>
        </w:rPr>
        <w:t>Staatsangehörigkeit</w:t>
      </w:r>
      <w:r w:rsidR="00244125" w:rsidRPr="003F68A1">
        <w:rPr>
          <w:rFonts w:ascii="Source Sans Pro" w:hAnsi="Source Sans Pro" w:cs="Arial"/>
          <w:sz w:val="22"/>
          <w:szCs w:val="22"/>
        </w:rPr>
        <w:t>: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2" w:name="Text51"/>
      <w:r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Pr="003F68A1">
        <w:rPr>
          <w:rFonts w:ascii="Source Sans Pro" w:hAnsi="Source Sans Pro" w:cs="Arial"/>
          <w:b/>
          <w:sz w:val="22"/>
          <w:szCs w:val="22"/>
        </w:rPr>
      </w:r>
      <w:r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2"/>
    </w:p>
    <w:p w:rsidR="009E22BB" w:rsidRPr="003F68A1" w:rsidRDefault="00AD3CAC" w:rsidP="00434209">
      <w:pPr>
        <w:tabs>
          <w:tab w:val="left" w:pos="2394"/>
          <w:tab w:val="left" w:pos="5103"/>
          <w:tab w:val="left" w:pos="7230"/>
        </w:tabs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Qualifikation</w:t>
      </w:r>
      <w:r w:rsidR="00244125" w:rsidRPr="003F68A1">
        <w:rPr>
          <w:rFonts w:ascii="Source Sans Pro" w:hAnsi="Source Sans Pro" w:cs="Arial"/>
          <w:sz w:val="22"/>
          <w:szCs w:val="22"/>
        </w:rPr>
        <w:t>:</w:t>
      </w:r>
      <w:r w:rsidR="00386C35" w:rsidRPr="003F68A1">
        <w:rPr>
          <w:rFonts w:ascii="Source Sans Pro" w:hAnsi="Source Sans Pro" w:cs="Arial"/>
          <w:sz w:val="22"/>
          <w:szCs w:val="22"/>
        </w:rPr>
        <w:tab/>
      </w:r>
      <w:bookmarkStart w:id="3" w:name="Text52"/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52"/>
            <w:enabled/>
            <w:calcOnExit w:val="0"/>
            <w:textInput>
              <w:maxLength w:val="28"/>
            </w:textInput>
          </w:ffData>
        </w:fldChar>
      </w:r>
      <w:r w:rsidR="009E22B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9E22BB" w:rsidRPr="003F68A1">
        <w:rPr>
          <w:rFonts w:ascii="Source Sans Pro" w:hAnsi="Source Sans Pro" w:cs="Arial"/>
          <w:b/>
          <w:sz w:val="22"/>
          <w:szCs w:val="22"/>
        </w:rPr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3"/>
      <w:r w:rsidR="009E22BB"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sz w:val="22"/>
          <w:szCs w:val="22"/>
        </w:rPr>
        <w:t>erlernter Beruf:</w:t>
      </w:r>
      <w:r w:rsidRPr="003F68A1">
        <w:rPr>
          <w:rFonts w:ascii="Source Sans Pro" w:hAnsi="Source Sans Pro" w:cs="Arial"/>
          <w:sz w:val="22"/>
          <w:szCs w:val="22"/>
        </w:rPr>
        <w:tab/>
      </w:r>
      <w:bookmarkStart w:id="4" w:name="Text68"/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68"/>
            <w:enabled/>
            <w:calcOnExit w:val="0"/>
            <w:textInput/>
          </w:ffData>
        </w:fldChar>
      </w:r>
      <w:r w:rsidR="009E22B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9E22BB" w:rsidRPr="003F68A1">
        <w:rPr>
          <w:rFonts w:ascii="Source Sans Pro" w:hAnsi="Source Sans Pro" w:cs="Arial"/>
          <w:b/>
          <w:sz w:val="22"/>
          <w:szCs w:val="22"/>
        </w:rPr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 xml:space="preserve">         </w:t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4"/>
    </w:p>
    <w:p w:rsidR="002D3422" w:rsidRPr="003F68A1" w:rsidRDefault="00AD3CAC" w:rsidP="00434209">
      <w:pPr>
        <w:tabs>
          <w:tab w:val="left" w:pos="2394"/>
          <w:tab w:val="left" w:pos="5103"/>
          <w:tab w:val="left" w:pos="7230"/>
        </w:tabs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Tätig seit:</w:t>
      </w:r>
      <w:r w:rsidR="009E22BB" w:rsidRPr="003F68A1">
        <w:rPr>
          <w:rFonts w:ascii="Source Sans Pro" w:hAnsi="Source Sans Pro" w:cs="Arial"/>
          <w:sz w:val="22"/>
          <w:szCs w:val="22"/>
        </w:rPr>
        <w:tab/>
      </w:r>
      <w:bookmarkStart w:id="5" w:name="Text69"/>
      <w:sdt>
        <w:sdtPr>
          <w:rPr>
            <w:rFonts w:ascii="Source Sans Pro" w:hAnsi="Source Sans Pro" w:cs="Arial"/>
            <w:sz w:val="22"/>
            <w:szCs w:val="22"/>
          </w:rPr>
          <w:id w:val="-793132504"/>
          <w:placeholder>
            <w:docPart w:val="4D975B78C3DB4E6BB88F6F3C99A4436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5788E" w:rsidRPr="006A4D25">
            <w:rPr>
              <w:rStyle w:val="Platzhaltertext"/>
            </w:rPr>
            <w:t>Klicken oder tippen Sie, um ein Datum einzugeben.</w:t>
          </w:r>
        </w:sdtContent>
      </w:sdt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69"/>
            <w:enabled/>
            <w:calcOnExit/>
            <w:textInput>
              <w:type w:val="date"/>
              <w:default w:val="01.01.2011"/>
              <w:maxLength w:val="10"/>
              <w:format w:val="dd.MM.yyyy"/>
            </w:textInput>
          </w:ffData>
        </w:fldChar>
      </w:r>
      <w:r w:rsidR="009E22B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3E384D">
        <w:rPr>
          <w:rFonts w:ascii="Source Sans Pro" w:hAnsi="Source Sans Pro" w:cs="Arial"/>
          <w:b/>
          <w:sz w:val="22"/>
          <w:szCs w:val="22"/>
        </w:rPr>
      </w:r>
      <w:r w:rsidR="003E384D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5"/>
      <w:r w:rsidR="00F326B0" w:rsidRPr="003F68A1">
        <w:rPr>
          <w:rFonts w:ascii="Source Sans Pro" w:hAnsi="Source Sans Pro" w:cs="Arial"/>
          <w:sz w:val="22"/>
          <w:szCs w:val="22"/>
        </w:rPr>
        <w:t xml:space="preserve"> </w:t>
      </w:r>
      <w:r w:rsidR="00F326B0" w:rsidRPr="003F68A1">
        <w:rPr>
          <w:rFonts w:ascii="Source Sans Pro" w:hAnsi="Source Sans Pro" w:cs="Arial"/>
          <w:sz w:val="22"/>
          <w:szCs w:val="22"/>
        </w:rPr>
        <w:tab/>
        <w:t>als:</w:t>
      </w:r>
      <w:bookmarkStart w:id="6" w:name="Text70"/>
      <w:r w:rsidR="00F326B0" w:rsidRPr="003F68A1">
        <w:rPr>
          <w:rFonts w:ascii="Source Sans Pro" w:hAnsi="Source Sans Pro" w:cs="Arial"/>
          <w:sz w:val="22"/>
          <w:szCs w:val="22"/>
        </w:rPr>
        <w:tab/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0"/>
            <w:enabled/>
            <w:calcOnExit w:val="0"/>
            <w:textInput>
              <w:maxLength w:val="30"/>
            </w:textInput>
          </w:ffData>
        </w:fldChar>
      </w:r>
      <w:r w:rsidR="009E22B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9E22BB" w:rsidRPr="003F68A1">
        <w:rPr>
          <w:rFonts w:ascii="Source Sans Pro" w:hAnsi="Source Sans Pro" w:cs="Arial"/>
          <w:b/>
          <w:sz w:val="22"/>
          <w:szCs w:val="22"/>
        </w:rPr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FE7420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9E22B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6"/>
    </w:p>
    <w:p w:rsidR="00386C35" w:rsidRPr="003F68A1" w:rsidRDefault="00386C35" w:rsidP="00F326B0">
      <w:pPr>
        <w:pBdr>
          <w:top w:val="single" w:sz="24" w:space="1" w:color="auto"/>
        </w:pBdr>
        <w:rPr>
          <w:rFonts w:ascii="Source Sans Pro" w:hAnsi="Source Sans Pro" w:cs="Arial"/>
          <w:sz w:val="16"/>
          <w:szCs w:val="22"/>
        </w:rPr>
      </w:pPr>
    </w:p>
    <w:p w:rsidR="00E565B8" w:rsidRPr="003F68A1" w:rsidRDefault="00386C35" w:rsidP="000978E2">
      <w:pPr>
        <w:tabs>
          <w:tab w:val="left" w:pos="2835"/>
          <w:tab w:val="left" w:pos="4253"/>
          <w:tab w:val="left" w:pos="5529"/>
          <w:tab w:val="left" w:pos="6804"/>
        </w:tabs>
        <w:spacing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Einstellung ab: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642573711"/>
          <w:placeholder>
            <w:docPart w:val="4D975B78C3DB4E6BB88F6F3C99A4436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F31F8" w:rsidRPr="006A4D25">
            <w:rPr>
              <w:rStyle w:val="Platzhaltertext"/>
            </w:rPr>
            <w:t>Klicken oder tippen Sie, um ein Datum einzugeben.</w:t>
          </w:r>
        </w:sdtContent>
      </w:sdt>
      <w:r w:rsidR="00BB6995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1402954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420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BB6995" w:rsidRPr="003F68A1">
        <w:rPr>
          <w:rFonts w:ascii="Source Sans Pro" w:hAnsi="Source Sans Pro" w:cs="Arial"/>
          <w:sz w:val="22"/>
          <w:szCs w:val="22"/>
        </w:rPr>
        <w:t xml:space="preserve"> Vollzeit</w:t>
      </w:r>
      <w:r w:rsidR="00BB6995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1737923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6995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BB6995" w:rsidRPr="003F68A1">
        <w:rPr>
          <w:rFonts w:ascii="Source Sans Pro" w:hAnsi="Source Sans Pro" w:cs="Arial"/>
          <w:sz w:val="22"/>
          <w:szCs w:val="22"/>
        </w:rPr>
        <w:t xml:space="preserve"> Teilzeit</w:t>
      </w:r>
      <w:r w:rsidR="00BB6995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1504036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6995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BB6995" w:rsidRPr="003F68A1">
        <w:rPr>
          <w:rFonts w:ascii="Source Sans Pro" w:hAnsi="Source Sans Pro" w:cs="Arial"/>
          <w:sz w:val="22"/>
          <w:szCs w:val="22"/>
        </w:rPr>
        <w:t xml:space="preserve"> geringfügig beschäftigt</w:t>
      </w:r>
    </w:p>
    <w:p w:rsidR="00386C35" w:rsidRPr="003F68A1" w:rsidRDefault="003E384D" w:rsidP="00A609E2">
      <w:pPr>
        <w:tabs>
          <w:tab w:val="left" w:pos="2835"/>
          <w:tab w:val="left" w:pos="5103"/>
        </w:tabs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63560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C04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80701B" w:rsidRPr="003F68A1">
        <w:rPr>
          <w:rFonts w:ascii="Source Sans Pro" w:hAnsi="Source Sans Pro" w:cs="Arial"/>
          <w:sz w:val="22"/>
          <w:szCs w:val="22"/>
        </w:rPr>
        <w:t xml:space="preserve">  </w:t>
      </w:r>
      <w:r w:rsidR="00386C35" w:rsidRPr="003F68A1">
        <w:rPr>
          <w:rFonts w:ascii="Source Sans Pro" w:hAnsi="Source Sans Pro" w:cs="Arial"/>
          <w:sz w:val="22"/>
          <w:szCs w:val="22"/>
        </w:rPr>
        <w:t>unbefristet</w:t>
      </w:r>
      <w:r w:rsidR="00103B14">
        <w:rPr>
          <w:rFonts w:ascii="Source Sans Pro" w:hAnsi="Source Sans Pro" w:cs="Arial"/>
          <w:sz w:val="22"/>
          <w:szCs w:val="22"/>
        </w:rPr>
        <w:t xml:space="preserve">   </w:t>
      </w:r>
      <w:sdt>
        <w:sdtPr>
          <w:rPr>
            <w:rFonts w:ascii="Source Sans Pro" w:hAnsi="Source Sans Pro" w:cs="Arial"/>
            <w:sz w:val="22"/>
            <w:szCs w:val="22"/>
          </w:rPr>
          <w:id w:val="-44751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788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0701B" w:rsidRPr="003F68A1">
        <w:rPr>
          <w:rFonts w:ascii="Source Sans Pro" w:hAnsi="Source Sans Pro" w:cs="Arial"/>
          <w:sz w:val="22"/>
          <w:szCs w:val="22"/>
        </w:rPr>
        <w:t xml:space="preserve">  </w:t>
      </w:r>
      <w:r w:rsidR="00E565B8" w:rsidRPr="003F68A1">
        <w:rPr>
          <w:rFonts w:ascii="Source Sans Pro" w:hAnsi="Source Sans Pro" w:cs="Arial"/>
          <w:sz w:val="22"/>
          <w:szCs w:val="22"/>
        </w:rPr>
        <w:t>befristet bis</w:t>
      </w:r>
      <w:r w:rsidR="00E77D56" w:rsidRPr="003F68A1">
        <w:rPr>
          <w:rFonts w:ascii="Source Sans Pro" w:hAnsi="Source Sans Pro" w:cs="Arial"/>
          <w:sz w:val="22"/>
          <w:szCs w:val="22"/>
        </w:rPr>
        <w:t>:</w:t>
      </w:r>
      <w:r w:rsidR="00103B14">
        <w:rPr>
          <w:rFonts w:ascii="Source Sans Pro" w:hAnsi="Source Sans Pro" w:cs="Arial"/>
          <w:sz w:val="22"/>
          <w:szCs w:val="22"/>
        </w:rPr>
        <w:t xml:space="preserve"> </w:t>
      </w:r>
      <w:r w:rsidR="00AD45E3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7"/>
            <w:enabled/>
            <w:calcOnExit w:val="0"/>
            <w:textInput/>
          </w:ffData>
        </w:fldChar>
      </w:r>
      <w:bookmarkStart w:id="7" w:name="Text77"/>
      <w:r w:rsidR="00AD45E3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AD45E3" w:rsidRPr="003F68A1">
        <w:rPr>
          <w:rFonts w:ascii="Source Sans Pro" w:hAnsi="Source Sans Pro" w:cs="Arial"/>
          <w:b/>
          <w:sz w:val="22"/>
          <w:szCs w:val="22"/>
        </w:rPr>
      </w:r>
      <w:r w:rsidR="00AD45E3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AD45E3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AD45E3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AD45E3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AD45E3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AD45E3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AD45E3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7"/>
      <w:r w:rsidR="00103B14">
        <w:rPr>
          <w:rFonts w:ascii="Source Sans Pro" w:hAnsi="Source Sans Pro" w:cs="Arial"/>
          <w:b/>
          <w:sz w:val="22"/>
          <w:szCs w:val="22"/>
        </w:rPr>
        <w:t xml:space="preserve">   </w:t>
      </w:r>
      <w:sdt>
        <w:sdtPr>
          <w:rPr>
            <w:rFonts w:ascii="Source Sans Pro" w:hAnsi="Source Sans Pro" w:cs="Arial"/>
            <w:sz w:val="22"/>
            <w:szCs w:val="22"/>
          </w:rPr>
          <w:id w:val="-117850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788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B5788E" w:rsidRPr="003F68A1">
        <w:rPr>
          <w:rFonts w:ascii="Source Sans Pro" w:hAnsi="Source Sans Pro" w:cs="Arial"/>
          <w:sz w:val="22"/>
          <w:szCs w:val="22"/>
        </w:rPr>
        <w:t xml:space="preserve">  </w:t>
      </w:r>
      <w:r w:rsidR="00B5788E">
        <w:rPr>
          <w:rFonts w:ascii="Source Sans Pro" w:hAnsi="Source Sans Pro" w:cs="Arial"/>
          <w:sz w:val="22"/>
          <w:szCs w:val="22"/>
        </w:rPr>
        <w:t xml:space="preserve">Probezeit </w:t>
      </w:r>
      <w:r w:rsidR="00B5788E" w:rsidRPr="003F68A1">
        <w:rPr>
          <w:rFonts w:ascii="Source Sans Pro" w:hAnsi="Source Sans Pro" w:cs="Arial"/>
          <w:sz w:val="22"/>
          <w:szCs w:val="22"/>
        </w:rPr>
        <w:t>bis:</w:t>
      </w:r>
      <w:r w:rsidR="00103B14">
        <w:rPr>
          <w:rFonts w:ascii="Source Sans Pro" w:hAnsi="Source Sans Pro" w:cs="Arial"/>
          <w:sz w:val="22"/>
          <w:szCs w:val="22"/>
        </w:rPr>
        <w:t xml:space="preserve"> </w:t>
      </w:r>
      <w:sdt>
        <w:sdtPr>
          <w:rPr>
            <w:rFonts w:ascii="Source Sans Pro" w:hAnsi="Source Sans Pro" w:cs="Arial"/>
            <w:sz w:val="22"/>
            <w:szCs w:val="22"/>
          </w:rPr>
          <w:id w:val="2013326612"/>
          <w:placeholder>
            <w:docPart w:val="4D975B78C3DB4E6BB88F6F3C99A4436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5788E" w:rsidRPr="006A4D25">
            <w:rPr>
              <w:rStyle w:val="Platzhaltertext"/>
            </w:rPr>
            <w:t>Klicken oder tippen Sie, um ein Datum einzugeben.</w:t>
          </w:r>
        </w:sdtContent>
      </w:sdt>
    </w:p>
    <w:p w:rsidR="00F3338B" w:rsidRPr="003F68A1" w:rsidRDefault="00115FDB" w:rsidP="00A609E2">
      <w:pPr>
        <w:tabs>
          <w:tab w:val="left" w:pos="2835"/>
          <w:tab w:val="left" w:pos="5103"/>
        </w:tabs>
        <w:spacing w:before="120" w:after="120"/>
        <w:ind w:right="-87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ab/>
      </w:r>
      <w:r w:rsidR="00386C35" w:rsidRPr="003F68A1">
        <w:rPr>
          <w:rFonts w:ascii="Source Sans Pro" w:hAnsi="Source Sans Pro" w:cs="Arial"/>
          <w:sz w:val="22"/>
          <w:szCs w:val="22"/>
        </w:rPr>
        <w:t>Grund der Befristung</w:t>
      </w:r>
      <w:r w:rsidR="00CF3C01" w:rsidRPr="003F68A1">
        <w:rPr>
          <w:rFonts w:ascii="Source Sans Pro" w:hAnsi="Source Sans Pro" w:cs="Arial"/>
          <w:sz w:val="22"/>
          <w:szCs w:val="22"/>
        </w:rPr>
        <w:t>:</w:t>
      </w:r>
      <w:bookmarkStart w:id="8" w:name="Text55"/>
      <w:r w:rsidR="00A609E2" w:rsidRPr="003F68A1">
        <w:rPr>
          <w:rFonts w:ascii="Source Sans Pro" w:hAnsi="Source Sans Pro" w:cs="Arial"/>
          <w:sz w:val="22"/>
          <w:szCs w:val="22"/>
        </w:rPr>
        <w:tab/>
      </w:r>
      <w:bookmarkEnd w:id="8"/>
      <w:sdt>
        <w:sdtPr>
          <w:rPr>
            <w:rFonts w:ascii="Source Sans Pro" w:hAnsi="Source Sans Pro" w:cs="Arial"/>
            <w:sz w:val="22"/>
            <w:szCs w:val="22"/>
          </w:rPr>
          <w:id w:val="-602880734"/>
          <w:placeholder>
            <w:docPart w:val="20EC9D0CA7C14480AE16CF86D85CC450"/>
          </w:placeholder>
          <w:showingPlcHdr/>
          <w:dropDownList>
            <w:listItem w:value="Wählen Sie ein Element aus."/>
            <w:listItem w:displayText="-" w:value="-"/>
            <w:listItem w:displayText="Teilzeit- und Befristungsgesetz - TzBfG §14 Abs.1" w:value="Teilzeit- und Befristungsgesetz - TzBfG §14 Abs.1"/>
            <w:listItem w:displayText="Teilzeit- und Befristungsgesetz - TzBfG §14 Abs.2" w:value="Teilzeit- und Befristungsgesetz - TzBfG §14 Abs.2"/>
            <w:listItem w:displayText="Teilzeit- und Befristungsgesetz - TzBfG §14 Abs.3" w:value="Teilzeit- und Befristungsgesetz - TzBfG §14 Abs.3"/>
            <w:listItem w:displayText="Teilzeit- und Befristungsgesetz - TzBfG §14 Abs.4" w:value="Teilzeit- und Befristungsgesetz - TzBfG §14 Abs.4"/>
          </w:dropDownList>
        </w:sdtPr>
        <w:sdtEndPr/>
        <w:sdtContent>
          <w:r w:rsidR="00B5788E" w:rsidRPr="006A4D25">
            <w:rPr>
              <w:rStyle w:val="Platzhaltertext"/>
            </w:rPr>
            <w:t>Wählen Sie ein Element aus.</w:t>
          </w:r>
        </w:sdtContent>
      </w:sdt>
    </w:p>
    <w:p w:rsidR="003930A3" w:rsidRPr="003F68A1" w:rsidRDefault="00386C35" w:rsidP="00F326B0">
      <w:pPr>
        <w:tabs>
          <w:tab w:val="left" w:pos="2394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Einstellung als</w:t>
      </w:r>
      <w:r w:rsidR="00CF3C01" w:rsidRPr="003F68A1">
        <w:rPr>
          <w:rFonts w:ascii="Source Sans Pro" w:hAnsi="Source Sans Pro" w:cs="Arial"/>
          <w:sz w:val="22"/>
          <w:szCs w:val="22"/>
        </w:rPr>
        <w:t>: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="00CF3C01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1648781800"/>
          <w:placeholder>
            <w:docPart w:val="5B1FBDECEAE0408A9D90F8AE25349CEC"/>
          </w:placeholder>
          <w:showingPlcHdr/>
        </w:sdtPr>
        <w:sdtEndPr/>
        <w:sdtContent>
          <w:r w:rsidR="00103B14" w:rsidRPr="006A4D25">
            <w:rPr>
              <w:rStyle w:val="Platzhaltertext"/>
            </w:rPr>
            <w:t>Klicken oder tippen Sie hier, um Text einzugeben.</w:t>
          </w:r>
        </w:sdtContent>
      </w:sdt>
    </w:p>
    <w:p w:rsidR="00691EE5" w:rsidRPr="003F68A1" w:rsidRDefault="00386C35" w:rsidP="00691EE5">
      <w:pPr>
        <w:tabs>
          <w:tab w:val="left" w:pos="2394"/>
          <w:tab w:val="left" w:pos="2835"/>
          <w:tab w:val="left" w:pos="4395"/>
          <w:tab w:val="left" w:pos="6096"/>
          <w:tab w:val="left" w:pos="7938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Eingruppierung</w:t>
      </w:r>
      <w:r w:rsidR="00CF3C01" w:rsidRPr="003F68A1">
        <w:rPr>
          <w:rFonts w:ascii="Source Sans Pro" w:hAnsi="Source Sans Pro" w:cs="Arial"/>
          <w:sz w:val="22"/>
          <w:szCs w:val="22"/>
        </w:rPr>
        <w:t>:</w:t>
      </w:r>
      <w:r w:rsidR="00E77D56" w:rsidRPr="003F68A1">
        <w:rPr>
          <w:rFonts w:ascii="Source Sans Pro" w:hAnsi="Source Sans Pro" w:cs="Arial"/>
          <w:sz w:val="22"/>
          <w:szCs w:val="22"/>
        </w:rPr>
        <w:tab/>
      </w:r>
      <w:r w:rsidR="00E77D56" w:rsidRPr="003F68A1">
        <w:rPr>
          <w:rFonts w:ascii="Source Sans Pro" w:hAnsi="Source Sans Pro" w:cs="Arial"/>
          <w:sz w:val="22"/>
          <w:szCs w:val="22"/>
        </w:rPr>
        <w:tab/>
      </w:r>
      <w:r w:rsidR="00CF3C01" w:rsidRPr="003F68A1">
        <w:rPr>
          <w:rFonts w:ascii="Source Sans Pro" w:hAnsi="Source Sans Pro" w:cs="Arial"/>
          <w:sz w:val="22"/>
          <w:szCs w:val="22"/>
        </w:rPr>
        <w:t>Anlage</w:t>
      </w:r>
      <w:r w:rsidR="005E537B" w:rsidRPr="003F68A1">
        <w:rPr>
          <w:rFonts w:ascii="Source Sans Pro" w:hAnsi="Source Sans Pro" w:cs="Arial"/>
          <w:sz w:val="22"/>
          <w:szCs w:val="22"/>
        </w:rPr>
        <w:t>:</w:t>
      </w:r>
      <w:r w:rsidR="00665398" w:rsidRPr="003F68A1">
        <w:rPr>
          <w:rFonts w:ascii="Source Sans Pro" w:hAnsi="Source Sans Pro" w:cs="Arial"/>
          <w:sz w:val="22"/>
          <w:szCs w:val="22"/>
        </w:rPr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317301789"/>
          <w:placeholder>
            <w:docPart w:val="1C7467FF1C0B4F8EBEBFC433A53B605C"/>
          </w:placeholder>
          <w:showingPlcHdr/>
          <w:comboBox>
            <w:listItem w:value="Wählen Sie ein Element aus."/>
            <w:listItem w:displayText="2" w:value="2"/>
            <w:listItem w:displayText="3" w:value="3"/>
            <w:listItem w:displayText="7" w:value="7"/>
            <w:listItem w:displayText="32" w:value="32"/>
            <w:listItem w:displayText="keine" w:value="keine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665398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662707436"/>
          <w:placeholder>
            <w:docPart w:val="1C7467FF1C0B4F8EBEBFC433A53B605C"/>
          </w:placeholder>
          <w:showingPlcHdr/>
          <w:comboBox>
            <w:listItem w:value="Wählen Sie ein Element aus."/>
            <w:listItem w:displayText="EntgGr." w:value="EntgGr."/>
            <w:listItem w:displayText="VergGr." w:value="VergGr.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CE7BD6" w:rsidRPr="003F68A1">
        <w:rPr>
          <w:rFonts w:ascii="Source Sans Pro" w:hAnsi="Source Sans Pro" w:cs="Arial"/>
          <w:sz w:val="22"/>
          <w:szCs w:val="22"/>
        </w:rPr>
        <w:t xml:space="preserve">: 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9" w:name="Text58"/>
      <w:r w:rsidR="00CF3C01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CF3C01" w:rsidRPr="003F68A1">
        <w:rPr>
          <w:rFonts w:ascii="Source Sans Pro" w:hAnsi="Source Sans Pro" w:cs="Arial"/>
          <w:b/>
          <w:sz w:val="22"/>
          <w:szCs w:val="22"/>
        </w:rPr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E565B8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E565B8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E565B8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E565B8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E565B8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9"/>
      <w:r w:rsidR="00CE7BD6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1090278186"/>
          <w:placeholder>
            <w:docPart w:val="1C7467FF1C0B4F8EBEBFC433A53B605C"/>
          </w:placeholder>
          <w:showingPlcHdr/>
          <w:comboBox>
            <w:listItem w:value="Wählen Sie ein Element aus."/>
            <w:listItem w:displayText="Ziffer" w:value="Ziffer"/>
            <w:listItem w:displayText="Fallgruppe" w:value="Fallgruppe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CE7BD6" w:rsidRPr="003F68A1">
        <w:rPr>
          <w:rFonts w:ascii="Source Sans Pro" w:hAnsi="Source Sans Pro" w:cs="Arial"/>
          <w:sz w:val="22"/>
          <w:szCs w:val="22"/>
        </w:rPr>
        <w:t>:</w:t>
      </w:r>
      <w:r w:rsidR="00CF3C01" w:rsidRPr="003F68A1">
        <w:rPr>
          <w:rFonts w:ascii="Source Sans Pro" w:hAnsi="Source Sans Pro" w:cs="Arial"/>
          <w:sz w:val="22"/>
          <w:szCs w:val="22"/>
        </w:rPr>
        <w:t xml:space="preserve"> 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10" w:name="Text59"/>
      <w:r w:rsidR="00CF3C01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CF3C01" w:rsidRPr="003F68A1">
        <w:rPr>
          <w:rFonts w:ascii="Source Sans Pro" w:hAnsi="Source Sans Pro" w:cs="Arial"/>
          <w:b/>
          <w:sz w:val="22"/>
          <w:szCs w:val="22"/>
        </w:rPr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0"/>
      <w:r w:rsidRPr="003F68A1">
        <w:rPr>
          <w:rFonts w:ascii="Source Sans Pro" w:hAnsi="Source Sans Pro" w:cs="Arial"/>
          <w:sz w:val="22"/>
          <w:szCs w:val="22"/>
        </w:rPr>
        <w:tab/>
      </w:r>
      <w:r w:rsidR="005E537B" w:rsidRPr="003F68A1">
        <w:rPr>
          <w:rFonts w:ascii="Source Sans Pro" w:hAnsi="Source Sans Pro" w:cs="Arial"/>
          <w:sz w:val="22"/>
          <w:szCs w:val="22"/>
        </w:rPr>
        <w:t xml:space="preserve">ggf. Stufe </w:t>
      </w:r>
      <w:r w:rsidR="005E537B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11" w:name="Text71"/>
      <w:r w:rsidR="005E537B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5E537B" w:rsidRPr="003F68A1">
        <w:rPr>
          <w:rFonts w:ascii="Source Sans Pro" w:hAnsi="Source Sans Pro" w:cs="Arial"/>
          <w:b/>
          <w:sz w:val="22"/>
          <w:szCs w:val="22"/>
        </w:rPr>
      </w:r>
      <w:r w:rsidR="005E537B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5E537B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5E537B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5E537B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5E537B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5E537B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5E537B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1"/>
    </w:p>
    <w:p w:rsidR="00911EA2" w:rsidRPr="003F68A1" w:rsidRDefault="00911EA2" w:rsidP="005E537B">
      <w:pPr>
        <w:tabs>
          <w:tab w:val="left" w:pos="2394"/>
          <w:tab w:val="left" w:pos="2835"/>
          <w:tab w:val="left" w:pos="4111"/>
          <w:tab w:val="left" w:pos="5812"/>
          <w:tab w:val="left" w:pos="7938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 xml:space="preserve">ggf. </w:t>
      </w:r>
      <w:r w:rsidR="00C30E1D" w:rsidRPr="003F68A1">
        <w:rPr>
          <w:rFonts w:ascii="Source Sans Pro" w:hAnsi="Source Sans Pro" w:cs="Arial"/>
          <w:sz w:val="22"/>
          <w:szCs w:val="22"/>
        </w:rPr>
        <w:t xml:space="preserve">vereinbarte </w:t>
      </w:r>
      <w:r w:rsidRPr="003F68A1">
        <w:rPr>
          <w:rFonts w:ascii="Source Sans Pro" w:hAnsi="Source Sans Pro" w:cs="Arial"/>
          <w:sz w:val="22"/>
          <w:szCs w:val="22"/>
        </w:rPr>
        <w:t>Vergütung: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12" w:name="Text74"/>
      <w:r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Pr="003F68A1">
        <w:rPr>
          <w:rFonts w:ascii="Source Sans Pro" w:hAnsi="Source Sans Pro" w:cs="Arial"/>
          <w:b/>
          <w:sz w:val="22"/>
          <w:szCs w:val="22"/>
        </w:rPr>
      </w:r>
      <w:r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2"/>
    </w:p>
    <w:p w:rsidR="001948E1" w:rsidRPr="003F68A1" w:rsidRDefault="001948E1" w:rsidP="001948E1">
      <w:pPr>
        <w:tabs>
          <w:tab w:val="left" w:pos="2394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Stunden Anzahl: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61"/>
            <w:enabled/>
            <w:calcOnExit/>
            <w:textInput>
              <w:type w:val="number"/>
              <w:maxLength w:val="5"/>
            </w:textInput>
          </w:ffData>
        </w:fldChar>
      </w:r>
      <w:r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Pr="003F68A1">
        <w:rPr>
          <w:rFonts w:ascii="Source Sans Pro" w:hAnsi="Source Sans Pro" w:cs="Arial"/>
          <w:b/>
          <w:sz w:val="22"/>
          <w:szCs w:val="22"/>
        </w:rPr>
      </w:r>
      <w:r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72608331"/>
          <w:placeholder>
            <w:docPart w:val="779C9DDADDE541C1AB77774E29CEAFFD"/>
          </w:placeholder>
          <w:showingPlcHdr/>
          <w:comboBox>
            <w:listItem w:value="Wählen Sie ein Element aus."/>
            <w:listItem w:displayText=" " w:value=" "/>
            <w:listItem w:displayText="Stunden/Woche" w:value="Stunden/Woche"/>
            <w:listItem w:displayText="Stunden/Monat" w:value="Stunden/Monat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  <w:r w:rsidR="001F04F5" w:rsidRPr="003F68A1">
        <w:rPr>
          <w:rFonts w:ascii="Source Sans Pro" w:hAnsi="Source Sans Pro" w:cs="Arial"/>
          <w:b/>
          <w:sz w:val="22"/>
          <w:szCs w:val="22"/>
        </w:rPr>
        <w:t xml:space="preserve"> </w:t>
      </w:r>
      <w:r w:rsidR="006C1F9E" w:rsidRPr="003F68A1">
        <w:rPr>
          <w:rFonts w:ascii="Source Sans Pro" w:hAnsi="Source Sans Pro" w:cs="Arial"/>
          <w:b/>
          <w:sz w:val="22"/>
          <w:szCs w:val="22"/>
        </w:rPr>
        <w:tab/>
      </w:r>
      <w:r w:rsidR="001F04F5" w:rsidRPr="003F68A1">
        <w:rPr>
          <w:rFonts w:ascii="Source Sans Pro" w:hAnsi="Source Sans Pro" w:cs="Arial"/>
          <w:sz w:val="22"/>
          <w:szCs w:val="22"/>
        </w:rPr>
        <w:t xml:space="preserve">Tage Woche: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00695147"/>
          <w:placeholder>
            <w:docPart w:val="0FD6BCA81D2347CAAE90FAE94B48AA2D"/>
          </w:placeholder>
          <w:showingPlcHdr/>
          <w:comboBox>
            <w:listItem w:value="Wählen Sie ein Element aus."/>
            <w:listItem w:displayText=" " w:value=" "/>
            <w:listItem w:displayText="2,0" w:value="2,0"/>
            <w:listItem w:displayText="3,0" w:value="3,0"/>
            <w:listItem w:displayText="4,0" w:value="4,0"/>
            <w:listItem w:displayText="5,0" w:value="5,0"/>
            <w:listItem w:displayText="5,5" w:value="5,5"/>
            <w:listItem w:displayText="6,0" w:value="6,0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</w:p>
    <w:p w:rsidR="00126942" w:rsidRPr="003F68A1" w:rsidRDefault="00C30E1D" w:rsidP="00C30E1D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Einsatzort (1)</w:t>
      </w:r>
      <w:r w:rsidR="00CF3C01" w:rsidRPr="003F68A1">
        <w:rPr>
          <w:rFonts w:ascii="Source Sans Pro" w:hAnsi="Source Sans Pro" w:cs="Arial"/>
          <w:sz w:val="22"/>
          <w:szCs w:val="22"/>
        </w:rPr>
        <w:t>:</w:t>
      </w:r>
      <w:r w:rsidR="00CF3C01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82320398"/>
          <w:placeholder>
            <w:docPart w:val="1C7467FF1C0B4F8EBEBFC433A53B605C"/>
          </w:placeholder>
          <w:showingPlcHdr/>
          <w:comboBox>
            <w:listItem w:value="Wählen Sie ein Element aus."/>
            <w:listItem w:displayText="Pflege" w:value="Pflege"/>
            <w:listItem w:displayText="Service" w:value="Service"/>
            <w:listItem w:displayText="Küche" w:value="Küche"/>
            <w:listItem w:displayText="Café" w:value="Café"/>
            <w:listItem w:displayText="Spülküche" w:value="Spülküche"/>
            <w:listItem w:displayText="Verwaltung" w:value="Verwaltung"/>
            <w:listItem w:displayText="Empfang" w:value="Empfang"/>
            <w:listItem w:displayText="Haustechnik" w:value="Haustechnik"/>
            <w:listItem w:displayText=" " w:value=" "/>
            <w:listItem w:displayText="Hauswirtschaft" w:value="Hauswirtschaft"/>
            <w:listItem w:displayText="Sozialer Dienst" w:value="Sozialer Dienst"/>
            <w:listItem w:displayText="APD" w:value="APD"/>
          </w:comboBox>
        </w:sdtPr>
        <w:sdtEndPr>
          <w:rPr>
            <w:b w:val="0"/>
          </w:rPr>
        </w:sdtEndPr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</w:r>
      <w:r w:rsidR="00115FDB" w:rsidRPr="003F68A1">
        <w:rPr>
          <w:rFonts w:ascii="Source Sans Pro" w:hAnsi="Source Sans Pro" w:cs="Arial"/>
          <w:sz w:val="22"/>
          <w:szCs w:val="22"/>
        </w:rPr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674418301"/>
          <w:placeholder>
            <w:docPart w:val="1C7467FF1C0B4F8EBEBFC433A53B605C"/>
          </w:placeholder>
          <w:showingPlcHdr/>
          <w:comboBox>
            <w:listItem w:value="Wählen Sie ein Element aus."/>
            <w:listItem w:displayText=" " w:value=" "/>
            <w:listItem w:displayText="1. OG" w:value="1. OG"/>
            <w:listItem w:displayText="2. OG" w:value="2. OG"/>
            <w:listItem w:displayText="Haus B" w:value="Haus B"/>
            <w:listItem w:displayText="Paterre" w:value="Paterre"/>
            <w:listItem w:displayText="Etage E" w:value="Etage E"/>
            <w:listItem w:displayText="Etage 1" w:value="Etage 1"/>
            <w:listItem w:displayText="Etage 2" w:value="Etage 2"/>
            <w:listItem w:displayText="Etage 3" w:value="Etage 3"/>
            <w:listItem w:displayText="Etage 4" w:value="Etage 4"/>
            <w:listItem w:displayText="Wohnbereich 1" w:value="Wohnbereich 1"/>
            <w:listItem w:displayText="Wohnbereich 2" w:value="Wohnbereich 2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b/>
          <w:sz w:val="22"/>
          <w:szCs w:val="22"/>
        </w:rPr>
        <w:tab/>
      </w:r>
    </w:p>
    <w:p w:rsidR="00126942" w:rsidRPr="003F68A1" w:rsidRDefault="00126942" w:rsidP="00126942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ab/>
      </w:r>
      <w:r w:rsidR="00C30E1D" w:rsidRPr="003F68A1">
        <w:rPr>
          <w:rFonts w:ascii="Source Sans Pro" w:hAnsi="Source Sans Pro" w:cs="Arial"/>
          <w:sz w:val="22"/>
          <w:szCs w:val="22"/>
        </w:rPr>
        <w:t xml:space="preserve">Stundenanteil: </w:t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begin">
          <w:ffData>
            <w:name w:val="Text75"/>
            <w:enabled/>
            <w:calcOnExit w:val="0"/>
            <w:textInput/>
          </w:ffData>
        </w:fldChar>
      </w:r>
      <w:bookmarkStart w:id="13" w:name="Text75"/>
      <w:r w:rsidR="00C30E1D" w:rsidRPr="003F68A1">
        <w:rPr>
          <w:rFonts w:ascii="Source Sans Pro" w:hAnsi="Source Sans Pro" w:cs="Arial"/>
          <w:sz w:val="22"/>
          <w:szCs w:val="22"/>
        </w:rPr>
        <w:instrText xml:space="preserve"> FORMTEXT </w:instrText>
      </w:r>
      <w:r w:rsidR="00C30E1D" w:rsidRPr="003F68A1">
        <w:rPr>
          <w:rFonts w:ascii="Source Sans Pro" w:hAnsi="Source Sans Pro" w:cs="Arial"/>
          <w:sz w:val="22"/>
          <w:szCs w:val="22"/>
        </w:rPr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separate"/>
      </w:r>
      <w:r w:rsidR="009654C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9654C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9654C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9654C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9654C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end"/>
      </w:r>
      <w:bookmarkEnd w:id="13"/>
      <w:r w:rsidRPr="003F68A1">
        <w:rPr>
          <w:rFonts w:ascii="Source Sans Pro" w:hAnsi="Source Sans Pro" w:cs="Arial"/>
          <w:sz w:val="22"/>
          <w:szCs w:val="22"/>
        </w:rPr>
        <w:tab/>
      </w:r>
      <w:r w:rsidR="00691EE5" w:rsidRPr="003F68A1">
        <w:rPr>
          <w:rFonts w:ascii="Source Sans Pro" w:hAnsi="Source Sans Pro" w:cs="Arial"/>
          <w:sz w:val="22"/>
          <w:szCs w:val="22"/>
        </w:rPr>
        <w:t>KST:</w:t>
      </w:r>
      <w:r w:rsidR="00A04905" w:rsidRPr="003F68A1">
        <w:rPr>
          <w:rFonts w:ascii="Source Sans Pro" w:hAnsi="Source Sans Pro" w:cs="Arial"/>
          <w:sz w:val="22"/>
          <w:szCs w:val="22"/>
        </w:rPr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003094695"/>
          <w:placeholder>
            <w:docPart w:val="08102E62C17340E3BA8D6FED49FD096F"/>
          </w:placeholder>
          <w:showingPlcHdr/>
          <w:comboBox>
            <w:listItem w:displayText="Wählen Sie ein Element aus." w:value=""/>
            <w:listItem w:displayText=" " w:value=" "/>
            <w:listItem w:displayText="100" w:value="100"/>
            <w:listItem w:displayText="110" w:value="110"/>
            <w:listItem w:displayText="120" w:value="120"/>
            <w:listItem w:displayText="130" w:value="130"/>
            <w:listItem w:displayText="140" w:value="140"/>
            <w:listItem w:displayText="170" w:value="170"/>
            <w:listItem w:displayText="180" w:value="180"/>
            <w:listItem w:displayText="190" w:value="190"/>
            <w:listItem w:displayText="200" w:value="200"/>
            <w:listItem w:displayText="210" w:value="210"/>
            <w:listItem w:displayText="220" w:value="220"/>
            <w:listItem w:displayText="300" w:value="300"/>
            <w:listItem w:displayText="310" w:value="310"/>
            <w:listItem w:displayText="320" w:value="320"/>
            <w:listItem w:displayText="330" w:value="330"/>
            <w:listItem w:displayText="350" w:value="350"/>
            <w:listItem w:displayText="400" w:value="400"/>
            <w:listItem w:displayText="410" w:value="410"/>
            <w:listItem w:displayText="420" w:value="420"/>
            <w:listItem w:displayText="500" w:value="500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Einsatzart: </w:t>
      </w:r>
      <w:sdt>
        <w:sdtPr>
          <w:rPr>
            <w:rFonts w:ascii="Source Sans Pro" w:hAnsi="Source Sans Pro" w:cs="Arial"/>
            <w:b/>
            <w:sz w:val="22"/>
            <w:szCs w:val="22"/>
          </w:rPr>
          <w:alias w:val="Einsatzart"/>
          <w:tag w:val="Einsatzart"/>
          <w:id w:val="641551343"/>
          <w:placeholder>
            <w:docPart w:val="3D9E2B6BB45E40619EF9AF7A2946BC3E"/>
          </w:placeholder>
          <w:showingPlcHdr/>
          <w:comboBox>
            <w:listItem w:value="Wählen Sie ein Element aus."/>
            <w:listItem w:displayText=" " w:value=" "/>
            <w:listItem w:displayText="10" w:value="Pflegefachkraft"/>
            <w:listItem w:displayText="11" w:value="Pflegedienst Helfer"/>
            <w:listItem w:displayText="12" w:value="12"/>
            <w:listItem w:displayText="13" w:value="13"/>
            <w:listItem w:displayText="14" w:value="14"/>
            <w:listItem w:displayText="15" w:value="15"/>
            <w:listItem w:displayText="20" w:value="20"/>
            <w:listItem w:displayText="21" w:value="Küche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Service"/>
            <w:listItem w:displayText="27" w:value="Service_2"/>
            <w:listItem w:displayText="28" w:value="Service und APD"/>
            <w:listItem w:displayText="30" w:value="Verwaltung"/>
            <w:listItem w:displayText="31" w:value="Empfang"/>
            <w:listItem w:displayText="32" w:value="32"/>
            <w:listItem w:displayText="35" w:value="35"/>
            <w:listItem w:displayText="40" w:value="Haustechnik"/>
            <w:listItem w:displayText="50" w:value="Sozialdienst und Seelsorge"/>
            <w:listItem w:displayText="51" w:value="Betreuungsassistenz"/>
            <w:listItem w:displayText="52" w:value="52"/>
            <w:listItem w:displayText="60" w:value="60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Praktikanten SD"/>
            <w:listItem w:displayText="75" w:value="Auszubildende"/>
            <w:listItem w:displayText="80" w:value="80"/>
            <w:listItem w:displayText="90" w:value="Cafe"/>
            <w:listItem w:displayText="76" w:value="Azubi Pflegefachassistent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</w:p>
    <w:p w:rsidR="00126942" w:rsidRPr="003F68A1" w:rsidRDefault="00C30E1D" w:rsidP="00C30E1D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ggf. Einsatzort (2):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color w:val="808080"/>
          </w:rPr>
          <w:id w:val="-885101236"/>
          <w:comboBox>
            <w:listItem w:value="Wählen Sie ein Element aus."/>
            <w:listItem w:displayText="Pflege" w:value="Pflege"/>
            <w:listItem w:displayText="Service" w:value="Service"/>
            <w:listItem w:displayText="Küche" w:value="Küche"/>
            <w:listItem w:displayText="Café" w:value="Café"/>
            <w:listItem w:displayText="Spülküche" w:value="Spülküche"/>
            <w:listItem w:displayText="Verwaltung" w:value="Verwaltung"/>
            <w:listItem w:displayText="Empfang" w:value="Empfang"/>
            <w:listItem w:displayText="Haustechnik" w:value="Haustechnik"/>
            <w:listItem w:displayText=" " w:value=" "/>
            <w:listItem w:displayText="Hauswirtschaft" w:value="Hauswirtschaft"/>
            <w:listItem w:displayText="Sozialer Dienst" w:value="Sozialer Dienst"/>
            <w:listItem w:displayText="APD" w:value="APD"/>
          </w:comboBox>
        </w:sdtPr>
        <w:sdtEndPr/>
        <w:sdtContent>
          <w:r w:rsidR="000F31F8" w:rsidRPr="008878FE">
            <w:rPr>
              <w:color w:val="808080"/>
            </w:rPr>
            <w:t>Wählen Sie ein Element aus.</w:t>
          </w:r>
        </w:sdtContent>
      </w:sdt>
      <w:r w:rsidR="000424DC" w:rsidRPr="003F68A1">
        <w:rPr>
          <w:rFonts w:ascii="Source Sans Pro" w:hAnsi="Source Sans Pro" w:cs="Arial"/>
          <w:sz w:val="22"/>
          <w:szCs w:val="22"/>
        </w:rPr>
        <w:tab/>
      </w:r>
      <w:r w:rsidR="00077BEA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color w:val="808080"/>
          </w:rPr>
          <w:id w:val="-943608234"/>
          <w:placeholder>
            <w:docPart w:val="CFBD74F1EAB44767AAB5DB38C071BBC5"/>
          </w:placeholder>
          <w:comboBox>
            <w:listItem w:value="Wählen Sie ein Element aus."/>
            <w:listItem w:displayText=" " w:value=" "/>
            <w:listItem w:displayText="1. OG" w:value="1. OG"/>
            <w:listItem w:displayText="2. OG" w:value="2. OG"/>
            <w:listItem w:displayText="Haus B" w:value="Haus B"/>
            <w:listItem w:displayText="Paterre" w:value="Paterre"/>
            <w:listItem w:displayText="Etage E" w:value="Etage E"/>
            <w:listItem w:displayText="Etage 1" w:value="Etage 1"/>
            <w:listItem w:displayText="Etage 2" w:value="Etage 2"/>
            <w:listItem w:displayText="Etage 3" w:value="Etage 3"/>
            <w:listItem w:displayText="Etage 4" w:value="Etage 4"/>
            <w:listItem w:displayText="Wohnbereich 1" w:value="Wohnbereich 1"/>
            <w:listItem w:displayText="Wohnbereich 2" w:value="Wohnbereich 2"/>
          </w:comboBox>
        </w:sdtPr>
        <w:sdtEndPr/>
        <w:sdtContent>
          <w:r w:rsidR="000F31F8" w:rsidRPr="00ED424C">
            <w:rPr>
              <w:color w:val="808080"/>
            </w:rPr>
            <w:t>Wählen Sie ein Element aus.</w:t>
          </w:r>
          <w:r w:rsidR="003F68A1" w:rsidRPr="000F31F8">
            <w:rPr>
              <w:color w:val="808080"/>
            </w:rPr>
            <w:t xml:space="preserve"> </w:t>
          </w:r>
        </w:sdtContent>
      </w:sdt>
    </w:p>
    <w:p w:rsidR="00126942" w:rsidRPr="003F68A1" w:rsidRDefault="00126942" w:rsidP="00126942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ab/>
      </w:r>
      <w:r w:rsidR="00C30E1D" w:rsidRPr="003F68A1">
        <w:rPr>
          <w:rFonts w:ascii="Source Sans Pro" w:hAnsi="Source Sans Pro" w:cs="Arial"/>
          <w:sz w:val="22"/>
          <w:szCs w:val="22"/>
        </w:rPr>
        <w:t xml:space="preserve">Stundenanteil: </w:t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begin">
          <w:ffData>
            <w:name w:val="Text75"/>
            <w:enabled/>
            <w:calcOnExit w:val="0"/>
            <w:textInput/>
          </w:ffData>
        </w:fldChar>
      </w:r>
      <w:r w:rsidR="00C30E1D" w:rsidRPr="003F68A1">
        <w:rPr>
          <w:rFonts w:ascii="Source Sans Pro" w:hAnsi="Source Sans Pro" w:cs="Arial"/>
          <w:sz w:val="22"/>
          <w:szCs w:val="22"/>
        </w:rPr>
        <w:instrText xml:space="preserve"> FORMTEXT </w:instrText>
      </w:r>
      <w:r w:rsidR="00C30E1D" w:rsidRPr="003F68A1">
        <w:rPr>
          <w:rFonts w:ascii="Source Sans Pro" w:hAnsi="Source Sans Pro" w:cs="Arial"/>
          <w:sz w:val="22"/>
          <w:szCs w:val="22"/>
        </w:rPr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separate"/>
      </w:r>
      <w:r w:rsidR="00C30E1D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C30E1D" w:rsidRPr="003F68A1">
        <w:rPr>
          <w:rFonts w:ascii="Source Sans Pro" w:hAnsi="Source Sans Pro" w:cs="Arial"/>
          <w:sz w:val="22"/>
          <w:szCs w:val="22"/>
        </w:rPr>
        <w:fldChar w:fldCharType="end"/>
      </w:r>
      <w:r w:rsidR="00077BEA" w:rsidRPr="003F68A1">
        <w:rPr>
          <w:rFonts w:ascii="Source Sans Pro" w:hAnsi="Source Sans Pro" w:cs="Arial"/>
          <w:sz w:val="22"/>
          <w:szCs w:val="22"/>
        </w:rPr>
        <w:t xml:space="preserve"> 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="00077BEA" w:rsidRPr="003F68A1">
        <w:rPr>
          <w:rFonts w:ascii="Source Sans Pro" w:hAnsi="Source Sans Pro" w:cs="Arial"/>
          <w:sz w:val="22"/>
          <w:szCs w:val="22"/>
        </w:rPr>
        <w:t xml:space="preserve">KST: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1222437569"/>
          <w:placeholder>
            <w:docPart w:val="EF7F6083868F45A3A48F1441C476E4EA"/>
          </w:placeholder>
          <w:showingPlcHdr/>
          <w:comboBox>
            <w:listItem w:value="Wählen Sie ein Element aus."/>
            <w:listItem w:displayText=" " w:value=" "/>
            <w:listItem w:displayText="100" w:value="100"/>
            <w:listItem w:displayText="110" w:value="110"/>
            <w:listItem w:displayText="120" w:value="120"/>
            <w:listItem w:displayText="130" w:value="130"/>
            <w:listItem w:displayText="140" w:value="140"/>
            <w:listItem w:displayText="170" w:value="170"/>
            <w:listItem w:displayText="180" w:value="180"/>
            <w:listItem w:displayText="190" w:value="190"/>
            <w:listItem w:displayText="200" w:value="200"/>
            <w:listItem w:displayText="210" w:value="210"/>
            <w:listItem w:displayText="220" w:value="220"/>
            <w:listItem w:displayText="300" w:value="300"/>
            <w:listItem w:displayText="310" w:value="310"/>
            <w:listItem w:displayText="320" w:value="320"/>
            <w:listItem w:displayText="330" w:value="330"/>
            <w:listItem w:displayText="350" w:value="350"/>
            <w:listItem w:displayText="400" w:value="400"/>
            <w:listItem w:displayText="410" w:value="410"/>
            <w:listItem w:displayText="420" w:value="420"/>
            <w:listItem w:displayText="500" w:value="500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  <w:r w:rsidR="00FE1168" w:rsidRPr="003F68A1">
        <w:rPr>
          <w:rFonts w:ascii="Source Sans Pro" w:hAnsi="Source Sans Pro" w:cs="Arial"/>
          <w:sz w:val="22"/>
          <w:szCs w:val="22"/>
        </w:rPr>
        <w:t xml:space="preserve"> </w:t>
      </w:r>
      <w:r w:rsidR="00FE1168"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sz w:val="22"/>
          <w:szCs w:val="22"/>
        </w:rPr>
        <w:t xml:space="preserve">Einsatzart: </w:t>
      </w:r>
      <w:sdt>
        <w:sdtPr>
          <w:rPr>
            <w:rFonts w:ascii="Source Sans Pro" w:hAnsi="Source Sans Pro" w:cs="Arial"/>
            <w:b/>
            <w:sz w:val="22"/>
            <w:szCs w:val="22"/>
          </w:rPr>
          <w:alias w:val="Einsatzart"/>
          <w:tag w:val="Einsatzart"/>
          <w:id w:val="-1321814031"/>
          <w:placeholder>
            <w:docPart w:val="5F3BBBA118F94269A4AA37ECF7B2C54E"/>
          </w:placeholder>
          <w:showingPlcHdr/>
          <w:comboBox>
            <w:listItem w:value="Wählen Sie ein Element aus."/>
            <w:listItem w:displayText=" " w:value=" "/>
            <w:listItem w:displayText="10" w:value="Pflegefachkraft"/>
            <w:listItem w:displayText="11" w:value="Pflegedienst Helfer"/>
            <w:listItem w:displayText="12" w:value="12"/>
            <w:listItem w:displayText="13" w:value="13"/>
            <w:listItem w:displayText="14" w:value="14"/>
            <w:listItem w:displayText="15" w:value="15"/>
            <w:listItem w:displayText="20" w:value="20"/>
            <w:listItem w:displayText="21" w:value="Küche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Service"/>
            <w:listItem w:displayText="27" w:value="Service_2"/>
            <w:listItem w:displayText="28" w:value="Service und APD"/>
            <w:listItem w:displayText="30" w:value="Verwaltung"/>
            <w:listItem w:displayText="31" w:value="Empfang"/>
            <w:listItem w:displayText="32" w:value="32"/>
            <w:listItem w:displayText="35" w:value="35"/>
            <w:listItem w:displayText="40" w:value="Haustechnik"/>
            <w:listItem w:displayText="50" w:value="Sozialdienst und Seelsorge"/>
            <w:listItem w:displayText="51" w:value="Betreuungsassistenz"/>
            <w:listItem w:displayText="52" w:value="52"/>
            <w:listItem w:displayText="60" w:value="60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Praktikanten SD"/>
            <w:listItem w:displayText="75" w:value="Auszubildende"/>
            <w:listItem w:displayText="80" w:value="80"/>
            <w:listItem w:displayText="90" w:value="Cafe"/>
          </w:comboBox>
        </w:sdtPr>
        <w:sdtEndPr>
          <w:rPr>
            <w:b w:val="0"/>
          </w:rPr>
        </w:sdtEndPr>
        <w:sdtContent>
          <w:r w:rsidR="000F31F8" w:rsidRPr="00293D76">
            <w:rPr>
              <w:rStyle w:val="Platzhaltertext"/>
            </w:rPr>
            <w:t>Wählen Sie ein Element aus.</w:t>
          </w:r>
        </w:sdtContent>
      </w:sdt>
    </w:p>
    <w:p w:rsidR="00F3338B" w:rsidRPr="003F68A1" w:rsidRDefault="00CF3C01" w:rsidP="00F326B0">
      <w:pPr>
        <w:tabs>
          <w:tab w:val="left" w:pos="2394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sonstige Vereinbarungen:</w:t>
      </w:r>
      <w:r w:rsidRPr="003F68A1">
        <w:rPr>
          <w:rFonts w:ascii="Source Sans Pro" w:hAnsi="Source Sans Pro" w:cs="Arial"/>
          <w:sz w:val="22"/>
          <w:szCs w:val="22"/>
        </w:rPr>
        <w:tab/>
      </w:r>
      <w:r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14" w:name="Text62"/>
      <w:r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Pr="003F68A1">
        <w:rPr>
          <w:rFonts w:ascii="Source Sans Pro" w:hAnsi="Source Sans Pro" w:cs="Arial"/>
          <w:b/>
          <w:sz w:val="22"/>
          <w:szCs w:val="22"/>
        </w:rPr>
      </w:r>
      <w:r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4"/>
      <w:r w:rsidR="003F68A1" w:rsidRPr="003F68A1">
        <w:rPr>
          <w:rFonts w:ascii="Source Sans Pro" w:hAnsi="Source Sans Pro" w:cs="Arial"/>
          <w:b/>
          <w:sz w:val="22"/>
          <w:szCs w:val="22"/>
        </w:rPr>
        <w:tab/>
      </w:r>
      <w:r w:rsidR="003F68A1" w:rsidRPr="003F68A1">
        <w:rPr>
          <w:rFonts w:ascii="Source Sans Pro" w:hAnsi="Source Sans Pro" w:cs="Arial"/>
          <w:b/>
          <w:sz w:val="22"/>
          <w:szCs w:val="22"/>
        </w:rPr>
        <w:tab/>
      </w:r>
      <w:r w:rsidR="003F68A1">
        <w:rPr>
          <w:rFonts w:ascii="Source Sans Pro" w:hAnsi="Source Sans Pro" w:cs="Arial"/>
          <w:b/>
          <w:sz w:val="22"/>
          <w:szCs w:val="22"/>
        </w:rPr>
        <w:tab/>
      </w:r>
      <w:r w:rsidR="003F68A1">
        <w:rPr>
          <w:rFonts w:ascii="Source Sans Pro" w:hAnsi="Source Sans Pro" w:cs="Arial"/>
          <w:b/>
          <w:sz w:val="22"/>
          <w:szCs w:val="22"/>
        </w:rPr>
        <w:tab/>
      </w:r>
      <w:r w:rsidR="003F68A1" w:rsidRPr="003F68A1">
        <w:rPr>
          <w:rFonts w:ascii="Source Sans Pro" w:hAnsi="Source Sans Pro" w:cs="Arial"/>
          <w:sz w:val="22"/>
          <w:szCs w:val="22"/>
        </w:rPr>
        <w:t xml:space="preserve">GfB Befreiung Rente: </w:t>
      </w:r>
      <w:sdt>
        <w:sdtPr>
          <w:rPr>
            <w:rFonts w:ascii="Source Sans Pro" w:hAnsi="Source Sans Pro" w:cs="Arial"/>
            <w:sz w:val="22"/>
            <w:szCs w:val="22"/>
          </w:rPr>
          <w:id w:val="-1899885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68A1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3F68A1" w:rsidRPr="003F68A1">
        <w:rPr>
          <w:rFonts w:ascii="Source Sans Pro" w:hAnsi="Source Sans Pro" w:cs="Arial"/>
          <w:sz w:val="22"/>
          <w:szCs w:val="22"/>
        </w:rPr>
        <w:t xml:space="preserve"> ja</w:t>
      </w:r>
      <w:r w:rsidR="003F68A1">
        <w:rPr>
          <w:rFonts w:ascii="Source Sans Pro" w:hAnsi="Source Sans Pro" w:cs="Arial"/>
          <w:sz w:val="22"/>
          <w:szCs w:val="22"/>
        </w:rPr>
        <w:t xml:space="preserve"> </w:t>
      </w:r>
      <w:sdt>
        <w:sdtPr>
          <w:rPr>
            <w:rFonts w:ascii="Source Sans Pro" w:hAnsi="Source Sans Pro" w:cs="Arial"/>
            <w:sz w:val="22"/>
            <w:szCs w:val="22"/>
          </w:rPr>
          <w:id w:val="-1113982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68A1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3F68A1" w:rsidRPr="003F68A1">
        <w:rPr>
          <w:rFonts w:ascii="Source Sans Pro" w:hAnsi="Source Sans Pro" w:cs="Arial"/>
          <w:sz w:val="22"/>
          <w:szCs w:val="22"/>
        </w:rPr>
        <w:t xml:space="preserve"> nein</w:t>
      </w:r>
    </w:p>
    <w:p w:rsidR="00CF3C01" w:rsidRPr="003F68A1" w:rsidRDefault="003E384D" w:rsidP="00F326B0">
      <w:pPr>
        <w:tabs>
          <w:tab w:val="left" w:pos="2394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596404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37D9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CF3C01" w:rsidRPr="003F68A1">
        <w:rPr>
          <w:rFonts w:ascii="Source Sans Pro" w:hAnsi="Source Sans Pro" w:cs="Arial"/>
          <w:sz w:val="22"/>
          <w:szCs w:val="22"/>
        </w:rPr>
        <w:t xml:space="preserve"> neue Stelle</w:t>
      </w:r>
      <w:r w:rsidR="00CF3C01"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908081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C04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CF3C01" w:rsidRPr="003F68A1">
        <w:rPr>
          <w:rFonts w:ascii="Source Sans Pro" w:hAnsi="Source Sans Pro" w:cs="Arial"/>
          <w:sz w:val="22"/>
          <w:szCs w:val="22"/>
        </w:rPr>
        <w:t xml:space="preserve"> Wiederbesetzung/Ersatzeinstellung für: 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15" w:name="Text63"/>
      <w:r w:rsidR="00CF3C01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CF3C01" w:rsidRPr="003F68A1">
        <w:rPr>
          <w:rFonts w:ascii="Source Sans Pro" w:hAnsi="Source Sans Pro" w:cs="Arial"/>
          <w:b/>
          <w:sz w:val="22"/>
          <w:szCs w:val="22"/>
        </w:rPr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CF3C01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5"/>
    </w:p>
    <w:p w:rsidR="00CF3C01" w:rsidRPr="003F68A1" w:rsidRDefault="00CF3C01" w:rsidP="00F326B0">
      <w:pPr>
        <w:pBdr>
          <w:top w:val="single" w:sz="24" w:space="1" w:color="auto"/>
        </w:pBdr>
        <w:rPr>
          <w:rFonts w:ascii="Source Sans Pro" w:hAnsi="Source Sans Pro" w:cs="Arial"/>
          <w:sz w:val="16"/>
          <w:szCs w:val="22"/>
        </w:rPr>
      </w:pPr>
    </w:p>
    <w:p w:rsidR="00F3338B" w:rsidRPr="003F68A1" w:rsidRDefault="00CF3C01" w:rsidP="00D667BA">
      <w:pPr>
        <w:tabs>
          <w:tab w:val="left" w:pos="2394"/>
        </w:tabs>
        <w:spacing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lastRenderedPageBreak/>
        <w:t xml:space="preserve">War die Stelle intern ausgeschrieben? 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1987589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4C5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 xml:space="preserve"> ja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sz w:val="22"/>
            <w:szCs w:val="22"/>
          </w:rPr>
          <w:id w:val="-162856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C04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 xml:space="preserve"> nein</w:t>
      </w:r>
    </w:p>
    <w:p w:rsidR="00F3338B" w:rsidRPr="003F68A1" w:rsidRDefault="00CF3C01" w:rsidP="00F326B0">
      <w:pPr>
        <w:tabs>
          <w:tab w:val="left" w:pos="2394"/>
        </w:tabs>
        <w:spacing w:before="120" w:after="120"/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 xml:space="preserve">Die Frist von einer Woche wird nach §33 Abs.2 Satz 4 MAVO auf </w:t>
      </w:r>
      <w:bookmarkStart w:id="16" w:name="Text64"/>
      <w:r w:rsidR="00244125" w:rsidRPr="003F68A1">
        <w:rPr>
          <w:rFonts w:ascii="Source Sans Pro" w:hAnsi="Source Sans Pro" w:cs="Arial"/>
          <w:sz w:val="22"/>
          <w:szCs w:val="22"/>
        </w:rPr>
        <w:fldChar w:fldCharType="begin">
          <w:ffData>
            <w:name w:val="Text64"/>
            <w:enabled/>
            <w:calcOnExit/>
            <w:textInput>
              <w:type w:val="number"/>
              <w:maxLength w:val="2"/>
            </w:textInput>
          </w:ffData>
        </w:fldChar>
      </w:r>
      <w:r w:rsidR="00244125" w:rsidRPr="003F68A1">
        <w:rPr>
          <w:rFonts w:ascii="Source Sans Pro" w:hAnsi="Source Sans Pro" w:cs="Arial"/>
          <w:sz w:val="22"/>
          <w:szCs w:val="22"/>
        </w:rPr>
        <w:instrText xml:space="preserve"> FORMTEXT </w:instrText>
      </w:r>
      <w:r w:rsidR="00244125" w:rsidRPr="003F68A1">
        <w:rPr>
          <w:rFonts w:ascii="Source Sans Pro" w:hAnsi="Source Sans Pro" w:cs="Arial"/>
          <w:sz w:val="22"/>
          <w:szCs w:val="22"/>
        </w:rPr>
      </w:r>
      <w:r w:rsidR="00244125" w:rsidRPr="003F68A1">
        <w:rPr>
          <w:rFonts w:ascii="Source Sans Pro" w:hAnsi="Source Sans Pro" w:cs="Arial"/>
          <w:sz w:val="22"/>
          <w:szCs w:val="22"/>
        </w:rPr>
        <w:fldChar w:fldCharType="separate"/>
      </w:r>
      <w:r w:rsidR="0024412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244125" w:rsidRPr="003F68A1">
        <w:rPr>
          <w:rFonts w:ascii="Source Sans Pro" w:hAnsi="Source Sans Pro" w:cs="Arial"/>
          <w:noProof/>
          <w:sz w:val="22"/>
          <w:szCs w:val="22"/>
        </w:rPr>
        <w:t> </w:t>
      </w:r>
      <w:r w:rsidR="00244125" w:rsidRPr="003F68A1">
        <w:rPr>
          <w:rFonts w:ascii="Source Sans Pro" w:hAnsi="Source Sans Pro" w:cs="Arial"/>
          <w:sz w:val="22"/>
          <w:szCs w:val="22"/>
        </w:rPr>
        <w:fldChar w:fldCharType="end"/>
      </w:r>
      <w:bookmarkEnd w:id="16"/>
      <w:r w:rsidRPr="003F68A1">
        <w:rPr>
          <w:rFonts w:ascii="Source Sans Pro" w:hAnsi="Source Sans Pro" w:cs="Arial"/>
          <w:sz w:val="22"/>
          <w:szCs w:val="22"/>
        </w:rPr>
        <w:t xml:space="preserve"> Tage verkürzt.</w:t>
      </w:r>
    </w:p>
    <w:p w:rsidR="00E718C1" w:rsidRPr="003F68A1" w:rsidRDefault="003E384D" w:rsidP="00F326B0">
      <w:pPr>
        <w:spacing w:before="120" w:after="120"/>
        <w:ind w:right="-87"/>
        <w:rPr>
          <w:rFonts w:ascii="Source Sans Pro" w:hAnsi="Source Sans Pro" w:cs="Arial"/>
          <w:b/>
          <w:sz w:val="22"/>
          <w:szCs w:val="22"/>
        </w:rPr>
      </w:pPr>
      <w:sdt>
        <w:sdtPr>
          <w:rPr>
            <w:rFonts w:ascii="Source Sans Pro" w:hAnsi="Source Sans Pro" w:cs="Arial"/>
            <w:b/>
            <w:sz w:val="22"/>
            <w:szCs w:val="22"/>
          </w:rPr>
          <w:id w:val="-435753428"/>
          <w:placeholder>
            <w:docPart w:val="A856052E1CF347E7B366B01EFF519587"/>
          </w:placeholder>
          <w:showingPlcHdr/>
          <w:dropDownList>
            <w:listItem w:value="Wählen Sie ein Element aus."/>
            <w:listItem w:displayText="Münster" w:value="Münster"/>
            <w:listItem w:displayText="Gladbeck" w:value="Gladbeck"/>
          </w:dropDownList>
        </w:sdtPr>
        <w:sdtEndPr/>
        <w:sdtContent>
          <w:r w:rsidR="003F68A1" w:rsidRPr="005E4F95">
            <w:rPr>
              <w:rStyle w:val="Platzhaltertext"/>
            </w:rPr>
            <w:t>Wählen Sie ein Element aus.</w:t>
          </w:r>
        </w:sdtContent>
      </w:sdt>
      <w:r w:rsidR="00E718C1" w:rsidRPr="003F68A1">
        <w:rPr>
          <w:rFonts w:ascii="Source Sans Pro" w:hAnsi="Source Sans Pro" w:cs="Arial"/>
          <w:b/>
          <w:sz w:val="22"/>
          <w:szCs w:val="22"/>
        </w:rPr>
        <w:tab/>
      </w:r>
      <w:r w:rsidR="00E718C1" w:rsidRPr="003F68A1">
        <w:rPr>
          <w:rFonts w:ascii="Source Sans Pro" w:hAnsi="Source Sans Pro" w:cs="Arial"/>
          <w:b/>
          <w:sz w:val="22"/>
          <w:szCs w:val="22"/>
        </w:rPr>
        <w:tab/>
      </w:r>
      <w:r w:rsidR="00E718C1" w:rsidRPr="003F68A1">
        <w:rPr>
          <w:rFonts w:ascii="Source Sans Pro" w:hAnsi="Source Sans Pro" w:cs="Arial"/>
          <w:b/>
          <w:sz w:val="22"/>
          <w:szCs w:val="22"/>
        </w:rPr>
        <w:tab/>
      </w:r>
      <w:r w:rsidR="00F326B0" w:rsidRPr="003F68A1">
        <w:rPr>
          <w:rFonts w:ascii="Source Sans Pro" w:hAnsi="Source Sans Pro" w:cs="Arial"/>
          <w:b/>
          <w:sz w:val="22"/>
          <w:szCs w:val="22"/>
        </w:rPr>
        <w:fldChar w:fldCharType="begin"/>
      </w:r>
      <w:r w:rsidR="00F326B0" w:rsidRPr="003F68A1">
        <w:rPr>
          <w:rFonts w:ascii="Source Sans Pro" w:hAnsi="Source Sans Pro" w:cs="Arial"/>
          <w:b/>
          <w:sz w:val="22"/>
          <w:szCs w:val="22"/>
        </w:rPr>
        <w:instrText xml:space="preserve"> TIME \@ "dd.MM.yyyy" </w:instrText>
      </w:r>
      <w:r w:rsidR="00F326B0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>
        <w:rPr>
          <w:rFonts w:ascii="Source Sans Pro" w:hAnsi="Source Sans Pro" w:cs="Arial"/>
          <w:b/>
          <w:noProof/>
          <w:sz w:val="22"/>
          <w:szCs w:val="22"/>
        </w:rPr>
        <w:t>25.06.2026</w:t>
      </w:r>
      <w:r w:rsidR="00F326B0" w:rsidRPr="003F68A1">
        <w:rPr>
          <w:rFonts w:ascii="Source Sans Pro" w:hAnsi="Source Sans Pro" w:cs="Arial"/>
          <w:b/>
          <w:sz w:val="22"/>
          <w:szCs w:val="22"/>
        </w:rPr>
        <w:fldChar w:fldCharType="end"/>
      </w:r>
    </w:p>
    <w:p w:rsidR="00E718C1" w:rsidRPr="003F68A1" w:rsidRDefault="00402EC5" w:rsidP="003F68A1">
      <w:pPr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709831" wp14:editId="7A8B4B24">
                <wp:simplePos x="0" y="0"/>
                <wp:positionH relativeFrom="column">
                  <wp:posOffset>3619500</wp:posOffset>
                </wp:positionH>
                <wp:positionV relativeFrom="paragraph">
                  <wp:posOffset>635</wp:posOffset>
                </wp:positionV>
                <wp:extent cx="1954530" cy="0"/>
                <wp:effectExtent l="9525" t="10160" r="7620" b="8890"/>
                <wp:wrapNone/>
                <wp:docPr id="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545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C05A9" id="Line 11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pt,.05pt" to="438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"/>
            </w:pict>
          </mc:Fallback>
        </mc:AlternateContent>
      </w: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CE9EE3" wp14:editId="2DB244C1">
                <wp:simplePos x="0" y="0"/>
                <wp:positionH relativeFrom="column">
                  <wp:posOffset>1809750</wp:posOffset>
                </wp:positionH>
                <wp:positionV relativeFrom="paragraph">
                  <wp:posOffset>635</wp:posOffset>
                </wp:positionV>
                <wp:extent cx="1230630" cy="0"/>
                <wp:effectExtent l="9525" t="10160" r="7620" b="8890"/>
                <wp:wrapNone/>
                <wp:docPr id="6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0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B7AF6" id="Line 1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pt,.05pt" to="239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"/>
            </w:pict>
          </mc:Fallback>
        </mc:AlternateContent>
      </w: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04753C" wp14:editId="65123F75">
                <wp:simplePos x="0" y="0"/>
                <wp:positionH relativeFrom="column">
                  <wp:posOffset>-36195</wp:posOffset>
                </wp:positionH>
                <wp:positionV relativeFrom="paragraph">
                  <wp:posOffset>635</wp:posOffset>
                </wp:positionV>
                <wp:extent cx="1230630" cy="0"/>
                <wp:effectExtent l="11430" t="10160" r="5715" b="889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0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0A7C9" id="Line 10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.05pt" to="94.0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gdEGgIAADMEAAAOAAAAZHJzL2Uyb0RvYy54bWysU02P2jAQvVfqf7B8hyQQKESEVZVAL7RF&#10;2m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"/>
            </w:pict>
          </mc:Fallback>
        </mc:AlternateContent>
      </w:r>
      <w:r w:rsidR="00E718C1" w:rsidRPr="003F68A1">
        <w:rPr>
          <w:rFonts w:ascii="Source Sans Pro" w:hAnsi="Source Sans Pro" w:cs="Arial"/>
          <w:sz w:val="22"/>
          <w:szCs w:val="22"/>
        </w:rPr>
        <w:t>Ort</w:t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  <w:t>Datum</w:t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</w:r>
      <w:r w:rsidR="00E718C1" w:rsidRPr="003F68A1">
        <w:rPr>
          <w:rFonts w:ascii="Source Sans Pro" w:hAnsi="Source Sans Pro" w:cs="Arial"/>
          <w:sz w:val="22"/>
          <w:szCs w:val="22"/>
        </w:rPr>
        <w:tab/>
        <w:t>Unterschrift Dienstgeber</w:t>
      </w:r>
    </w:p>
    <w:p w:rsidR="00E718C1" w:rsidRPr="003F68A1" w:rsidRDefault="00E718C1" w:rsidP="00F326B0">
      <w:pPr>
        <w:pBdr>
          <w:top w:val="single" w:sz="24" w:space="1" w:color="auto"/>
        </w:pBdr>
        <w:spacing w:before="120" w:after="120"/>
        <w:rPr>
          <w:rFonts w:ascii="Source Sans Pro" w:hAnsi="Source Sans Pro" w:cs="Arial"/>
          <w:sz w:val="8"/>
          <w:szCs w:val="8"/>
        </w:rPr>
      </w:pPr>
    </w:p>
    <w:p w:rsidR="000D5499" w:rsidRPr="003F68A1" w:rsidRDefault="000D5499" w:rsidP="003F68A1">
      <w:pPr>
        <w:ind w:right="-85"/>
        <w:rPr>
          <w:rFonts w:ascii="Source Sans Pro" w:hAnsi="Source Sans Pro" w:cs="Arial"/>
          <w:b/>
          <w:i/>
          <w:sz w:val="22"/>
          <w:szCs w:val="22"/>
        </w:rPr>
      </w:pPr>
      <w:r w:rsidRPr="003F68A1">
        <w:rPr>
          <w:rFonts w:ascii="Source Sans Pro" w:hAnsi="Source Sans Pro" w:cs="Arial"/>
          <w:b/>
          <w:i/>
          <w:sz w:val="22"/>
          <w:szCs w:val="22"/>
        </w:rPr>
        <w:t>Unterschriftlich von der MAV zurück an den Dienstgeber</w:t>
      </w:r>
    </w:p>
    <w:p w:rsidR="000D5499" w:rsidRPr="003F68A1" w:rsidRDefault="000D5499" w:rsidP="003F68A1">
      <w:pPr>
        <w:ind w:right="-85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Der beabsichtigten Einstellung wird</w:t>
      </w:r>
    </w:p>
    <w:p w:rsidR="00F3338B" w:rsidRPr="003F68A1" w:rsidRDefault="003E384D" w:rsidP="00F326B0">
      <w:pPr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029458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C04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0D5499" w:rsidRPr="003F68A1">
        <w:rPr>
          <w:rFonts w:ascii="Source Sans Pro" w:hAnsi="Source Sans Pro" w:cs="Arial"/>
          <w:sz w:val="22"/>
          <w:szCs w:val="22"/>
        </w:rPr>
        <w:t xml:space="preserve"> zugestimmt</w:t>
      </w:r>
    </w:p>
    <w:p w:rsidR="002D3422" w:rsidRPr="003F68A1" w:rsidRDefault="003E384D" w:rsidP="00F326B0">
      <w:pPr>
        <w:spacing w:before="120" w:after="120"/>
        <w:ind w:right="-87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304541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C04" w:rsidRPr="003F68A1">
            <w:rPr>
              <w:rFonts w:ascii="Source Sans Pro" w:eastAsia="MS Gothic" w:hAnsi="Source Sans Pro" w:cs="Arial"/>
              <w:sz w:val="22"/>
              <w:szCs w:val="22"/>
            </w:rPr>
            <w:t>☐</w:t>
          </w:r>
        </w:sdtContent>
      </w:sdt>
      <w:r w:rsidR="000D5499" w:rsidRPr="003F68A1">
        <w:rPr>
          <w:rFonts w:ascii="Source Sans Pro" w:hAnsi="Source Sans Pro" w:cs="Arial"/>
          <w:sz w:val="22"/>
          <w:szCs w:val="22"/>
        </w:rPr>
        <w:t xml:space="preserve"> </w:t>
      </w:r>
      <w:r w:rsidR="002F16B3" w:rsidRPr="003F68A1">
        <w:rPr>
          <w:rFonts w:ascii="Source Sans Pro" w:hAnsi="Source Sans Pro" w:cs="Arial"/>
          <w:sz w:val="22"/>
          <w:szCs w:val="22"/>
        </w:rPr>
        <w:t>ausfolgenden</w:t>
      </w:r>
      <w:r w:rsidR="000D5499" w:rsidRPr="003F68A1">
        <w:rPr>
          <w:rFonts w:ascii="Source Sans Pro" w:hAnsi="Source Sans Pro" w:cs="Arial"/>
          <w:sz w:val="22"/>
          <w:szCs w:val="22"/>
        </w:rPr>
        <w:t xml:space="preserve"> Gründen nicht zugestimmt</w:t>
      </w:r>
      <w:r w:rsidR="00F326B0" w:rsidRPr="003F68A1">
        <w:rPr>
          <w:rFonts w:ascii="Source Sans Pro" w:hAnsi="Source Sans Pro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2D3422" w:rsidRPr="003F68A1" w:rsidTr="00F326B0">
        <w:trPr>
          <w:trHeight w:val="454"/>
        </w:trPr>
        <w:tc>
          <w:tcPr>
            <w:tcW w:w="9210" w:type="dxa"/>
            <w:shd w:val="clear" w:color="auto" w:fill="auto"/>
          </w:tcPr>
          <w:p w:rsidR="00F326B0" w:rsidRPr="003F68A1" w:rsidRDefault="00F326B0" w:rsidP="000D5499">
            <w:pPr>
              <w:rPr>
                <w:rFonts w:ascii="Source Sans Pro" w:hAnsi="Source Sans Pro" w:cs="Arial"/>
                <w:sz w:val="28"/>
                <w:szCs w:val="28"/>
              </w:rPr>
            </w:pPr>
          </w:p>
        </w:tc>
      </w:tr>
      <w:tr w:rsidR="002D3422" w:rsidRPr="003F68A1" w:rsidTr="00F326B0">
        <w:trPr>
          <w:trHeight w:val="454"/>
        </w:trPr>
        <w:tc>
          <w:tcPr>
            <w:tcW w:w="9210" w:type="dxa"/>
            <w:shd w:val="clear" w:color="auto" w:fill="auto"/>
          </w:tcPr>
          <w:p w:rsidR="002D3422" w:rsidRPr="003F68A1" w:rsidRDefault="002D3422" w:rsidP="000D5499">
            <w:pPr>
              <w:rPr>
                <w:rFonts w:ascii="Source Sans Pro" w:hAnsi="Source Sans Pro" w:cs="Arial"/>
                <w:sz w:val="28"/>
                <w:szCs w:val="28"/>
              </w:rPr>
            </w:pPr>
          </w:p>
        </w:tc>
      </w:tr>
    </w:tbl>
    <w:p w:rsidR="00F3338B" w:rsidRPr="003F68A1" w:rsidRDefault="00F3338B" w:rsidP="000D5499">
      <w:pPr>
        <w:rPr>
          <w:rFonts w:ascii="Source Sans Pro" w:hAnsi="Source Sans Pro" w:cs="Arial"/>
          <w:sz w:val="22"/>
          <w:szCs w:val="22"/>
        </w:rPr>
      </w:pPr>
    </w:p>
    <w:p w:rsidR="005A6404" w:rsidRPr="003F68A1" w:rsidRDefault="00503E81" w:rsidP="00F326B0">
      <w:pPr>
        <w:tabs>
          <w:tab w:val="left" w:pos="2835"/>
          <w:tab w:val="left" w:pos="5670"/>
        </w:tabs>
        <w:ind w:right="-87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3"/>
            <w:enabled/>
            <w:calcOnExit w:val="0"/>
            <w:textInput/>
          </w:ffData>
        </w:fldChar>
      </w:r>
      <w:r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Pr="003F68A1">
        <w:rPr>
          <w:rFonts w:ascii="Source Sans Pro" w:hAnsi="Source Sans Pro" w:cs="Arial"/>
          <w:b/>
          <w:sz w:val="22"/>
          <w:szCs w:val="22"/>
        </w:rPr>
      </w:r>
      <w:r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r w:rsidR="000B6CD4" w:rsidRPr="003F68A1">
        <w:rPr>
          <w:rFonts w:ascii="Source Sans Pro" w:hAnsi="Source Sans Pro" w:cs="Arial"/>
          <w:b/>
          <w:sz w:val="22"/>
          <w:szCs w:val="22"/>
        </w:rPr>
        <w:tab/>
      </w:r>
      <w:r w:rsidR="000B6CD4" w:rsidRPr="003F68A1">
        <w:rPr>
          <w:rFonts w:ascii="Source Sans Pro" w:hAnsi="Source Sans Pro" w:cs="Arial"/>
          <w:b/>
          <w:sz w:val="22"/>
          <w:szCs w:val="22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17" w:name="Text73"/>
      <w:r w:rsidR="000B6CD4" w:rsidRPr="003F68A1">
        <w:rPr>
          <w:rFonts w:ascii="Source Sans Pro" w:hAnsi="Source Sans Pro" w:cs="Arial"/>
          <w:b/>
          <w:sz w:val="22"/>
          <w:szCs w:val="22"/>
        </w:rPr>
        <w:instrText xml:space="preserve"> FORMTEXT </w:instrText>
      </w:r>
      <w:r w:rsidR="000B6CD4" w:rsidRPr="003F68A1">
        <w:rPr>
          <w:rFonts w:ascii="Source Sans Pro" w:hAnsi="Source Sans Pro" w:cs="Arial"/>
          <w:b/>
          <w:sz w:val="22"/>
          <w:szCs w:val="22"/>
        </w:rPr>
      </w:r>
      <w:r w:rsidR="000B6CD4" w:rsidRPr="003F68A1">
        <w:rPr>
          <w:rFonts w:ascii="Source Sans Pro" w:hAnsi="Source Sans Pro" w:cs="Arial"/>
          <w:b/>
          <w:sz w:val="22"/>
          <w:szCs w:val="22"/>
        </w:rPr>
        <w:fldChar w:fldCharType="separate"/>
      </w:r>
      <w:r w:rsidR="000B6CD4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0B6CD4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0B6CD4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0B6CD4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0B6CD4" w:rsidRPr="003F68A1">
        <w:rPr>
          <w:rFonts w:ascii="Source Sans Pro" w:hAnsi="Source Sans Pro" w:cs="Arial"/>
          <w:b/>
          <w:noProof/>
          <w:sz w:val="22"/>
          <w:szCs w:val="22"/>
        </w:rPr>
        <w:t> </w:t>
      </w:r>
      <w:r w:rsidR="000B6CD4" w:rsidRPr="003F68A1">
        <w:rPr>
          <w:rFonts w:ascii="Source Sans Pro" w:hAnsi="Source Sans Pro" w:cs="Arial"/>
          <w:b/>
          <w:sz w:val="22"/>
          <w:szCs w:val="22"/>
        </w:rPr>
        <w:fldChar w:fldCharType="end"/>
      </w:r>
      <w:bookmarkEnd w:id="17"/>
      <w:r w:rsidR="00F326B0" w:rsidRPr="003F68A1">
        <w:rPr>
          <w:rFonts w:ascii="Source Sans Pro" w:hAnsi="Source Sans Pro" w:cs="Arial"/>
          <w:b/>
          <w:sz w:val="22"/>
          <w:szCs w:val="22"/>
        </w:rPr>
        <w:tab/>
      </w:r>
      <w:r w:rsidR="00F326B0" w:rsidRPr="003F68A1">
        <w:rPr>
          <w:rFonts w:ascii="Source Sans Pro" w:hAnsi="Source Sans Pro" w:cs="Arial"/>
          <w:b/>
          <w:sz w:val="22"/>
          <w:szCs w:val="22"/>
        </w:rPr>
        <w:tab/>
      </w:r>
    </w:p>
    <w:p w:rsidR="00CF3C01" w:rsidRPr="003F68A1" w:rsidRDefault="00402EC5" w:rsidP="00E565B8">
      <w:pPr>
        <w:ind w:right="-87"/>
        <w:rPr>
          <w:rFonts w:ascii="Source Sans Pro" w:hAnsi="Source Sans Pro" w:cs="Arial"/>
          <w:sz w:val="22"/>
          <w:szCs w:val="22"/>
        </w:rPr>
      </w:pP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635</wp:posOffset>
                </wp:positionV>
                <wp:extent cx="1954530" cy="0"/>
                <wp:effectExtent l="9525" t="10160" r="7620" b="889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545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C1D3F" id="Line 1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pt,.05pt" to="438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MrTGgIAADM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"/>
            </w:pict>
          </mc:Fallback>
        </mc:AlternateContent>
      </w: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635</wp:posOffset>
                </wp:positionV>
                <wp:extent cx="1230630" cy="0"/>
                <wp:effectExtent l="9525" t="10160" r="7620" b="8890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0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8D04F" id="Line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pt,.05pt" to="239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7VtGQIAADM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"/>
            </w:pict>
          </mc:Fallback>
        </mc:AlternateContent>
      </w:r>
      <w:r w:rsidRPr="003F68A1">
        <w:rPr>
          <w:rFonts w:ascii="Source Sans Pro" w:hAnsi="Source Sans Pro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635</wp:posOffset>
                </wp:positionV>
                <wp:extent cx="1230630" cy="0"/>
                <wp:effectExtent l="11430" t="10160" r="5715" b="889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0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1CB96" id="Line 1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.05pt" to="94.0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"/>
            </w:pict>
          </mc:Fallback>
        </mc:AlternateContent>
      </w:r>
      <w:r w:rsidR="005A6404" w:rsidRPr="003F68A1">
        <w:rPr>
          <w:rFonts w:ascii="Source Sans Pro" w:hAnsi="Source Sans Pro" w:cs="Arial"/>
          <w:sz w:val="22"/>
          <w:szCs w:val="22"/>
        </w:rPr>
        <w:t>Ort</w:t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  <w:t>Datum</w:t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5A6404" w:rsidRPr="003F68A1">
        <w:rPr>
          <w:rFonts w:ascii="Source Sans Pro" w:hAnsi="Source Sans Pro" w:cs="Arial"/>
          <w:sz w:val="22"/>
          <w:szCs w:val="22"/>
        </w:rPr>
        <w:tab/>
      </w:r>
      <w:r w:rsidR="002F16B3" w:rsidRPr="003F68A1">
        <w:rPr>
          <w:rFonts w:ascii="Source Sans Pro" w:hAnsi="Source Sans Pro" w:cs="Arial"/>
          <w:sz w:val="22"/>
          <w:szCs w:val="22"/>
        </w:rPr>
        <w:t>Unterschrift MAV</w:t>
      </w:r>
    </w:p>
    <w:p w:rsidR="004E05F5" w:rsidRPr="003F68A1" w:rsidRDefault="004E05F5" w:rsidP="00E565B8">
      <w:pPr>
        <w:ind w:right="-87"/>
        <w:rPr>
          <w:rFonts w:ascii="Source Sans Pro" w:hAnsi="Source Sans Pro" w:cs="Arial"/>
          <w:sz w:val="22"/>
          <w:szCs w:val="22"/>
        </w:rPr>
      </w:pPr>
    </w:p>
    <w:p w:rsidR="004E05F5" w:rsidRPr="003F68A1" w:rsidRDefault="004E05F5" w:rsidP="00E565B8">
      <w:pPr>
        <w:ind w:right="-87"/>
        <w:rPr>
          <w:rFonts w:ascii="Source Sans Pro" w:hAnsi="Source Sans Pro" w:cs="Arial"/>
          <w:sz w:val="22"/>
          <w:szCs w:val="22"/>
        </w:rPr>
      </w:pPr>
    </w:p>
    <w:p w:rsidR="004E05F5" w:rsidRPr="003F68A1" w:rsidRDefault="004E05F5" w:rsidP="00E565B8">
      <w:pPr>
        <w:ind w:right="-87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b/>
          <w:sz w:val="22"/>
          <w:szCs w:val="22"/>
        </w:rPr>
        <w:t>Rechteverwaltung für Personalverwaltung</w:t>
      </w:r>
    </w:p>
    <w:p w:rsidR="004E05F5" w:rsidRPr="003F68A1" w:rsidRDefault="004E05F5" w:rsidP="00E565B8">
      <w:pPr>
        <w:ind w:right="-87"/>
        <w:rPr>
          <w:rFonts w:ascii="Source Sans Pro" w:hAnsi="Source Sans Pro" w:cs="Arial"/>
          <w:sz w:val="22"/>
          <w:szCs w:val="22"/>
        </w:rPr>
      </w:pPr>
    </w:p>
    <w:p w:rsidR="004E05F5" w:rsidRPr="003F68A1" w:rsidRDefault="004E05F5" w:rsidP="004E05F5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754972591"/>
          <w:placeholder>
            <w:docPart w:val="4F3F66AE5F5D4507894F5CEAA85952E7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1550264264"/>
          <w:placeholder>
            <w:docPart w:val="4F3F66AE5F5D4507894F5CEAA85952E7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b/>
          <w:sz w:val="22"/>
          <w:szCs w:val="22"/>
        </w:rPr>
        <w:tab/>
      </w:r>
    </w:p>
    <w:p w:rsidR="004E05F5" w:rsidRPr="003F68A1" w:rsidRDefault="004E05F5" w:rsidP="00056C3E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570466440"/>
          <w:placeholder>
            <w:docPart w:val="D9425B4202704FEDA457D24627840D29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="003F68A1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="003F68A1"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756975270"/>
          <w:placeholder>
            <w:docPart w:val="D9425B4202704FEDA457D24627840D29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</w:p>
    <w:p w:rsidR="003F68A1" w:rsidRPr="003F68A1" w:rsidRDefault="003F68A1" w:rsidP="003F68A1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403194196"/>
          <w:placeholder>
            <w:docPart w:val="C73905B8F28F4060AD487D89E1FF11F6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1978216596"/>
          <w:placeholder>
            <w:docPart w:val="C73905B8F28F4060AD487D89E1FF11F6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b/>
          <w:sz w:val="22"/>
          <w:szCs w:val="22"/>
        </w:rPr>
        <w:tab/>
      </w:r>
    </w:p>
    <w:p w:rsidR="003F68A1" w:rsidRPr="003F68A1" w:rsidRDefault="003F68A1" w:rsidP="003F68A1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900518375"/>
          <w:placeholder>
            <w:docPart w:val="63700D269AB94AC9B075FE74CDE0CAC7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804544300"/>
          <w:placeholder>
            <w:docPart w:val="63700D269AB94AC9B075FE74CDE0CAC7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</w:p>
    <w:p w:rsidR="003F68A1" w:rsidRPr="003F68A1" w:rsidRDefault="003F68A1" w:rsidP="003F68A1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128631182"/>
          <w:placeholder>
            <w:docPart w:val="FB1C1544128B422A82579EC3A287E289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533962490"/>
          <w:placeholder>
            <w:docPart w:val="FB1C1544128B422A82579EC3A287E289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b/>
          <w:sz w:val="22"/>
          <w:szCs w:val="22"/>
        </w:rPr>
        <w:tab/>
      </w:r>
    </w:p>
    <w:p w:rsidR="003F68A1" w:rsidRPr="003F68A1" w:rsidRDefault="003F68A1" w:rsidP="003F68A1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sz w:val="22"/>
          <w:szCs w:val="22"/>
        </w:rPr>
        <w:t>Rechte:</w:t>
      </w:r>
      <w:r w:rsidRPr="003F68A1">
        <w:rPr>
          <w:rFonts w:ascii="Source Sans Pro" w:hAnsi="Source Sans Pro" w:cs="Arial"/>
          <w:sz w:val="22"/>
          <w:szCs w:val="22"/>
        </w:rPr>
        <w:tab/>
      </w:r>
      <w:sdt>
        <w:sdtPr>
          <w:rPr>
            <w:rFonts w:ascii="Source Sans Pro" w:hAnsi="Source Sans Pro" w:cs="Arial"/>
            <w:b/>
            <w:sz w:val="22"/>
            <w:szCs w:val="22"/>
          </w:rPr>
          <w:id w:val="2141145731"/>
          <w:placeholder>
            <w:docPart w:val="8933CE1BFB3F44AB9927A13385DD1AF4"/>
          </w:placeholder>
          <w:showingPlcHdr/>
          <w:comboBox>
            <w:listItem w:value="Wählen Sie ein Element aus."/>
            <w:listItem w:displayText=" " w:value=" "/>
            <w:listItem w:displayText="Vivendi NG" w:value="Vivendi NG"/>
            <w:listItem w:displayText="Vivendi PD" w:value="Vivendi PD"/>
            <w:listItem w:displayText="Vivendi Mobil" w:value="Vivendi Mobil"/>
            <w:listItem w:displayText="Vivendi PeP" w:value="Vivendi PeP"/>
            <w:listItem w:displayText="time office" w:value="time office"/>
          </w:comboBox>
        </w:sdtPr>
        <w:sdtEndPr>
          <w:rPr>
            <w:b w:val="0"/>
          </w:rPr>
        </w:sdtEndPr>
        <w:sdtContent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  <w:r w:rsidRPr="003F68A1">
        <w:rPr>
          <w:rFonts w:ascii="Source Sans Pro" w:hAnsi="Source Sans Pro" w:cs="Arial"/>
          <w:sz w:val="22"/>
          <w:szCs w:val="22"/>
        </w:rPr>
        <w:tab/>
        <w:t xml:space="preserve"> </w:t>
      </w:r>
      <w:sdt>
        <w:sdtPr>
          <w:rPr>
            <w:rFonts w:ascii="Source Sans Pro" w:hAnsi="Source Sans Pro" w:cs="Arial"/>
            <w:b/>
            <w:sz w:val="22"/>
            <w:szCs w:val="22"/>
          </w:rPr>
          <w:id w:val="-376626337"/>
          <w:placeholder>
            <w:docPart w:val="8933CE1BFB3F44AB9927A13385DD1AF4"/>
          </w:placeholder>
          <w:showingPlcHdr/>
          <w:comboBox>
            <w:listItem w:value="Wählen Sie ein Element aus."/>
            <w:listItem w:displayText=" " w:value=" "/>
            <w:listItem w:displayText="AHF_STAT_Auszubildende" w:value="Mobil"/>
            <w:listItem w:displayText="AHF_STAT_Betreuungsass." w:value="Mobil1"/>
            <w:listItem w:displayText="AHF_STAT_MA_HW" w:value="Mobil2"/>
            <w:listItem w:displayText="AHF_STAT_Pflegefachkraft" w:value="Mobil3"/>
            <w:listItem w:displayText="AHF_STAT_MA_Pflege" w:value="Mobil4"/>
            <w:listItem w:displayText="AHF_STAT_Pflegefachass." w:value="Mobil5"/>
            <w:listItem w:displayText="APD_Azubi" w:value="Mobil30"/>
            <w:listItem w:displayText="APD_PDL" w:value="Mobil31"/>
            <w:listItem w:displayText="APD_Pflegefachkraft" w:value="Mobil32"/>
            <w:listItem w:displayText="APD_Pflegekraft" w:value="Mobil33"/>
            <w:listItem w:displayText="EMH_STAT_Hohe Rechte" w:value="EMH_STAT_Hohe Rechte"/>
            <w:listItem w:displayText="EMH_STAT_Mittlere Rechte" w:value="EMH_STAT_Mittlere Rechte"/>
            <w:listItem w:displayText="EMH_STAT_Basis Rechte" w:value="EMH_STAT_Basis Rechte"/>
            <w:listItem w:displayText="AHF_Altenpflegeschüler" w:value="PD1"/>
            <w:listItem w:displayText="AHF_Mitarbeiter_Apotheke" w:value="PD9"/>
            <w:listItem w:displayText="AHF_Mitarbeiter_Cafe" w:value="PD8"/>
            <w:listItem w:displayText="AHF_Mitarbeiter_Empfang" w:value="PD7"/>
            <w:listItem w:displayText="AHF_Mitarbeiter Küche" w:value="PD6"/>
            <w:listItem w:displayText="AHF_Technischer Dienst" w:value="PD5"/>
            <w:listItem w:displayText="AHF_Pflegefachkraft" w:value="PD"/>
            <w:listItem w:displayText="AHF_Pflegefachass." w:value="PD2"/>
            <w:listItem w:displayText="AHF_Mitarbeiter_Pflege" w:value="PD3"/>
            <w:listItem w:displayText="AHF_Wundmanagement_extern" w:value="PD4"/>
            <w:listItem w:displayText="EMH_Hohe Rechte" w:value="PD20"/>
            <w:listItem w:displayText="EMH_Hohe Rechte plus IQS" w:value="PD23"/>
            <w:listItem w:displayText="EMH_Mittlere Rechte" w:value="PD21"/>
            <w:listItem w:displayText="EMH_Basisrechte" w:value="PD22"/>
            <w:listItem w:displayText="APD_Mittlere Rechte" w:value="PD30"/>
            <w:listItem w:displayText="EL/FBL_APD_TP" w:value="NG"/>
            <w:listItem w:displayText="EL/FBL_stationär" w:value="NG1"/>
            <w:listItem w:displayText="Finanzbuchhaltung" w:value="NG2"/>
            <w:listItem w:displayText="Heim-Bewohnerverwaltung" w:value="NG3"/>
            <w:listItem w:displayText="Lesen Empfang" w:value="NG4"/>
            <w:listItem w:displayText="Personalverwaltung" w:value="NG5"/>
            <w:listItem w:displayText="VW" w:value="NG6"/>
          </w:comboBox>
        </w:sdtPr>
        <w:sdtEndPr/>
        <w:sdtContent>
          <w:r w:rsidR="000F31F8" w:rsidRPr="003F68A1">
            <w:rPr>
              <w:rStyle w:val="Platzhaltertext"/>
              <w:rFonts w:ascii="Source Sans Pro" w:hAnsi="Source Sans Pro"/>
            </w:rPr>
            <w:t>Wählen Sie ein Element aus.</w:t>
          </w:r>
        </w:sdtContent>
      </w:sdt>
    </w:p>
    <w:p w:rsidR="002F16B3" w:rsidRPr="003F68A1" w:rsidRDefault="002F16B3" w:rsidP="004E05F5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</w:p>
    <w:p w:rsidR="00776764" w:rsidRPr="003F68A1" w:rsidRDefault="002F16B3" w:rsidP="00FE1168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  <w:r w:rsidRPr="003F68A1">
        <w:rPr>
          <w:rFonts w:ascii="Source Sans Pro" w:hAnsi="Source Sans Pro" w:cs="Arial"/>
          <w:b/>
          <w:sz w:val="22"/>
          <w:szCs w:val="22"/>
        </w:rPr>
        <w:t>Checkliste Personalverwaltung</w:t>
      </w:r>
      <w:r w:rsidR="00FE1168" w:rsidRPr="003F68A1">
        <w:rPr>
          <w:rFonts w:ascii="Source Sans Pro" w:hAnsi="Source Sans Pro" w:cs="Arial"/>
          <w:b/>
          <w:sz w:val="22"/>
          <w:szCs w:val="22"/>
        </w:rPr>
        <w:t xml:space="preserve"> erfolgt digital.</w:t>
      </w:r>
    </w:p>
    <w:p w:rsidR="00056C3E" w:rsidRPr="003F68A1" w:rsidRDefault="00056C3E" w:rsidP="00FE1168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</w:p>
    <w:p w:rsidR="00F26325" w:rsidRPr="003F68A1" w:rsidRDefault="00F26325" w:rsidP="00FE1168">
      <w:pPr>
        <w:tabs>
          <w:tab w:val="left" w:pos="2835"/>
          <w:tab w:val="left" w:pos="3828"/>
          <w:tab w:val="left" w:pos="5670"/>
        </w:tabs>
        <w:spacing w:before="120" w:after="120"/>
        <w:ind w:right="-85"/>
        <w:rPr>
          <w:rFonts w:ascii="Source Sans Pro" w:hAnsi="Source Sans Pro" w:cs="Arial"/>
          <w:b/>
          <w:sz w:val="22"/>
          <w:szCs w:val="22"/>
        </w:rPr>
      </w:pPr>
    </w:p>
    <w:sectPr w:rsidR="00F26325" w:rsidRPr="003F68A1" w:rsidSect="009E22BB">
      <w:headerReference w:type="default" r:id="rId8"/>
      <w:footerReference w:type="default" r:id="rId9"/>
      <w:pgSz w:w="11906" w:h="16838" w:code="9"/>
      <w:pgMar w:top="567" w:right="962" w:bottom="899" w:left="1418" w:header="36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AAE" w:rsidRDefault="006F2AAE">
      <w:r>
        <w:separator/>
      </w:r>
    </w:p>
  </w:endnote>
  <w:endnote w:type="continuationSeparator" w:id="0">
    <w:p w:rsidR="006F2AAE" w:rsidRDefault="006F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420" w:rsidRPr="00572E5C" w:rsidRDefault="00572E5C">
    <w:pPr>
      <w:pStyle w:val="Fuzeile"/>
      <w:rPr>
        <w:rFonts w:ascii="Source Sans Pro" w:hAnsi="Source Sans Pro"/>
        <w:sz w:val="16"/>
        <w:szCs w:val="16"/>
      </w:rPr>
    </w:pPr>
    <w:r>
      <w:rPr>
        <w:rFonts w:ascii="Source Sans Pro" w:hAnsi="Source Sans Pro"/>
        <w:sz w:val="16"/>
        <w:szCs w:val="16"/>
      </w:rPr>
      <w:t>7</w:t>
    </w:r>
    <w:r w:rsidR="003F68A1">
      <w:rPr>
        <w:rFonts w:ascii="Source Sans Pro" w:hAnsi="Source Sans Pro"/>
        <w:sz w:val="16"/>
        <w:szCs w:val="16"/>
      </w:rPr>
      <w:t>82-10</w:t>
    </w:r>
    <w:r>
      <w:rPr>
        <w:rFonts w:ascii="Source Sans Pro" w:hAnsi="Source Sans Pro"/>
        <w:sz w:val="16"/>
        <w:szCs w:val="16"/>
      </w:rPr>
      <w:t xml:space="preserve"> AHF / EMH</w:t>
    </w:r>
    <w:r>
      <w:rPr>
        <w:rFonts w:ascii="Source Sans Pro" w:hAnsi="Source Sans Pro"/>
        <w:sz w:val="16"/>
        <w:szCs w:val="16"/>
      </w:rPr>
      <w:tab/>
    </w:r>
    <w:r>
      <w:rPr>
        <w:rFonts w:ascii="Source Sans Pro" w:hAnsi="Source Sans Pro"/>
        <w:sz w:val="16"/>
        <w:szCs w:val="16"/>
      </w:rPr>
      <w:tab/>
    </w:r>
    <w:r w:rsidRPr="00572E5C">
      <w:rPr>
        <w:rFonts w:ascii="Source Sans Pro" w:hAnsi="Source Sans Pro"/>
        <w:sz w:val="16"/>
        <w:szCs w:val="16"/>
      </w:rPr>
      <w:t xml:space="preserve">Seite </w:t>
    </w:r>
    <w:r w:rsidRPr="00572E5C">
      <w:rPr>
        <w:rFonts w:ascii="Source Sans Pro" w:hAnsi="Source Sans Pro"/>
        <w:b/>
        <w:bCs/>
        <w:sz w:val="16"/>
        <w:szCs w:val="16"/>
      </w:rPr>
      <w:fldChar w:fldCharType="begin"/>
    </w:r>
    <w:r w:rsidRPr="00572E5C">
      <w:rPr>
        <w:rFonts w:ascii="Source Sans Pro" w:hAnsi="Source Sans Pro"/>
        <w:b/>
        <w:bCs/>
        <w:sz w:val="16"/>
        <w:szCs w:val="16"/>
      </w:rPr>
      <w:instrText>PAGE  \* Arabic  \* MERGEFORMAT</w:instrText>
    </w:r>
    <w:r w:rsidRPr="00572E5C">
      <w:rPr>
        <w:rFonts w:ascii="Source Sans Pro" w:hAnsi="Source Sans Pro"/>
        <w:b/>
        <w:bCs/>
        <w:sz w:val="16"/>
        <w:szCs w:val="16"/>
      </w:rPr>
      <w:fldChar w:fldCharType="separate"/>
    </w:r>
    <w:r w:rsidR="003E384D">
      <w:rPr>
        <w:rFonts w:ascii="Source Sans Pro" w:hAnsi="Source Sans Pro"/>
        <w:b/>
        <w:bCs/>
        <w:noProof/>
        <w:sz w:val="16"/>
        <w:szCs w:val="16"/>
      </w:rPr>
      <w:t>2</w:t>
    </w:r>
    <w:r w:rsidRPr="00572E5C">
      <w:rPr>
        <w:rFonts w:ascii="Source Sans Pro" w:hAnsi="Source Sans Pro"/>
        <w:b/>
        <w:bCs/>
        <w:sz w:val="16"/>
        <w:szCs w:val="16"/>
      </w:rPr>
      <w:fldChar w:fldCharType="end"/>
    </w:r>
    <w:r w:rsidRPr="00572E5C">
      <w:rPr>
        <w:rFonts w:ascii="Source Sans Pro" w:hAnsi="Source Sans Pro"/>
        <w:sz w:val="16"/>
        <w:szCs w:val="16"/>
      </w:rPr>
      <w:t xml:space="preserve"> von </w:t>
    </w:r>
    <w:r w:rsidRPr="00572E5C">
      <w:rPr>
        <w:rFonts w:ascii="Source Sans Pro" w:hAnsi="Source Sans Pro"/>
        <w:b/>
        <w:bCs/>
        <w:sz w:val="16"/>
        <w:szCs w:val="16"/>
      </w:rPr>
      <w:fldChar w:fldCharType="begin"/>
    </w:r>
    <w:r w:rsidRPr="00572E5C">
      <w:rPr>
        <w:rFonts w:ascii="Source Sans Pro" w:hAnsi="Source Sans Pro"/>
        <w:b/>
        <w:bCs/>
        <w:sz w:val="16"/>
        <w:szCs w:val="16"/>
      </w:rPr>
      <w:instrText>NUMPAGES  \* Arabic  \* MERGEFORMAT</w:instrText>
    </w:r>
    <w:r w:rsidRPr="00572E5C">
      <w:rPr>
        <w:rFonts w:ascii="Source Sans Pro" w:hAnsi="Source Sans Pro"/>
        <w:b/>
        <w:bCs/>
        <w:sz w:val="16"/>
        <w:szCs w:val="16"/>
      </w:rPr>
      <w:fldChar w:fldCharType="separate"/>
    </w:r>
    <w:r w:rsidR="003E384D">
      <w:rPr>
        <w:rFonts w:ascii="Source Sans Pro" w:hAnsi="Source Sans Pro"/>
        <w:b/>
        <w:bCs/>
        <w:noProof/>
        <w:sz w:val="16"/>
        <w:szCs w:val="16"/>
      </w:rPr>
      <w:t>2</w:t>
    </w:r>
    <w:r w:rsidRPr="00572E5C">
      <w:rPr>
        <w:rFonts w:ascii="Source Sans Pro" w:hAnsi="Source Sans Pro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AAE" w:rsidRDefault="006F2AAE">
      <w:r>
        <w:separator/>
      </w:r>
    </w:p>
  </w:footnote>
  <w:footnote w:type="continuationSeparator" w:id="0">
    <w:p w:rsidR="006F2AAE" w:rsidRDefault="006F2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5985"/>
      <w:gridCol w:w="1701"/>
    </w:tblGrid>
    <w:tr w:rsidR="00FE7420" w:rsidTr="00572E5C">
      <w:trPr>
        <w:trHeight w:val="567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28"/>
              <w:szCs w:val="28"/>
            </w:rPr>
          </w:pPr>
        </w:p>
        <w:p w:rsidR="00FE7420" w:rsidRPr="00572E5C" w:rsidRDefault="00572E5C" w:rsidP="003D2997">
          <w:pPr>
            <w:pStyle w:val="Kopfzeile"/>
            <w:jc w:val="center"/>
            <w:rPr>
              <w:rFonts w:ascii="Source Sans Pro" w:hAnsi="Source Sans Pro" w:cs="Arial"/>
              <w:sz w:val="28"/>
              <w:szCs w:val="28"/>
            </w:rPr>
          </w:pPr>
          <w:r w:rsidRPr="00572E5C">
            <w:rPr>
              <w:rFonts w:ascii="Source Sans Pro" w:hAnsi="Source Sans Pro" w:cs="Arial"/>
              <w:sz w:val="28"/>
              <w:szCs w:val="28"/>
            </w:rPr>
            <w:t>782</w:t>
          </w:r>
        </w:p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28"/>
              <w:szCs w:val="28"/>
            </w:rPr>
          </w:pPr>
        </w:p>
      </w:tc>
      <w:tc>
        <w:tcPr>
          <w:tcW w:w="5985" w:type="dxa"/>
          <w:shd w:val="clear" w:color="auto" w:fill="auto"/>
          <w:vAlign w:val="center"/>
        </w:tcPr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12"/>
              <w:szCs w:val="12"/>
            </w:rPr>
          </w:pPr>
        </w:p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28"/>
              <w:szCs w:val="28"/>
            </w:rPr>
          </w:pPr>
          <w:r w:rsidRPr="00572E5C">
            <w:rPr>
              <w:rFonts w:ascii="Source Sans Pro" w:hAnsi="Source Sans Pro" w:cs="Arial"/>
              <w:sz w:val="28"/>
              <w:szCs w:val="28"/>
            </w:rPr>
            <w:t>Formular-Handbuch</w:t>
          </w:r>
        </w:p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12"/>
              <w:szCs w:val="12"/>
            </w:rPr>
          </w:pPr>
        </w:p>
      </w:tc>
      <w:tc>
        <w:tcPr>
          <w:tcW w:w="1701" w:type="dxa"/>
          <w:vMerge w:val="restart"/>
          <w:shd w:val="clear" w:color="auto" w:fill="auto"/>
          <w:vAlign w:val="center"/>
        </w:tcPr>
        <w:p w:rsidR="00FE7420" w:rsidRDefault="00572E5C" w:rsidP="004F37D6">
          <w:pPr>
            <w:pStyle w:val="Kopfzeile"/>
            <w:jc w:val="center"/>
          </w:pPr>
          <w:r>
            <w:rPr>
              <w:noProof/>
            </w:rPr>
            <w:drawing>
              <wp:inline distT="0" distB="0" distL="0" distR="0">
                <wp:extent cx="942975" cy="666750"/>
                <wp:effectExtent l="0" t="0" r="9525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Stiftung_Vorsehungsschwestern_20180719_RZ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E7420" w:rsidTr="00572E5C">
      <w:trPr>
        <w:trHeight w:val="567"/>
        <w:jc w:val="center"/>
      </w:trPr>
      <w:tc>
        <w:tcPr>
          <w:tcW w:w="1701" w:type="dxa"/>
          <w:vMerge/>
          <w:shd w:val="clear" w:color="auto" w:fill="auto"/>
          <w:vAlign w:val="center"/>
        </w:tcPr>
        <w:p w:rsidR="00FE7420" w:rsidRPr="00572E5C" w:rsidRDefault="00FE7420" w:rsidP="003D2997">
          <w:pPr>
            <w:pStyle w:val="Kopfzeile"/>
            <w:jc w:val="center"/>
            <w:rPr>
              <w:rFonts w:ascii="Source Sans Pro" w:hAnsi="Source Sans Pro" w:cs="Arial"/>
              <w:sz w:val="28"/>
              <w:szCs w:val="28"/>
            </w:rPr>
          </w:pPr>
        </w:p>
      </w:tc>
      <w:tc>
        <w:tcPr>
          <w:tcW w:w="5985" w:type="dxa"/>
          <w:shd w:val="clear" w:color="auto" w:fill="auto"/>
          <w:vAlign w:val="center"/>
        </w:tcPr>
        <w:p w:rsidR="00FE7420" w:rsidRPr="00572E5C" w:rsidRDefault="00FE7420" w:rsidP="00572E5C">
          <w:pPr>
            <w:pStyle w:val="Kopfzeile"/>
            <w:jc w:val="center"/>
            <w:rPr>
              <w:rFonts w:ascii="Source Sans Pro" w:hAnsi="Source Sans Pro" w:cs="Arial"/>
            </w:rPr>
          </w:pPr>
          <w:r w:rsidRPr="00572E5C">
            <w:rPr>
              <w:rFonts w:ascii="Source Sans Pro" w:hAnsi="Source Sans Pro" w:cs="Arial"/>
            </w:rPr>
            <w:t>Zustimmung der MAV bei Einstellungen</w:t>
          </w:r>
        </w:p>
      </w:tc>
      <w:tc>
        <w:tcPr>
          <w:tcW w:w="1701" w:type="dxa"/>
          <w:vMerge/>
          <w:shd w:val="clear" w:color="auto" w:fill="auto"/>
          <w:vAlign w:val="center"/>
        </w:tcPr>
        <w:p w:rsidR="00FE7420" w:rsidRDefault="00FE7420">
          <w:pPr>
            <w:pStyle w:val="Kopfzeile"/>
          </w:pPr>
        </w:p>
      </w:tc>
    </w:tr>
  </w:tbl>
  <w:p w:rsidR="00FE7420" w:rsidRDefault="00FE742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52F8F"/>
    <w:multiLevelType w:val="hybridMultilevel"/>
    <w:tmpl w:val="6800262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D01863"/>
    <w:multiLevelType w:val="hybridMultilevel"/>
    <w:tmpl w:val="8ADA68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232B51"/>
    <w:multiLevelType w:val="hybridMultilevel"/>
    <w:tmpl w:val="DB6C7C6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F42A76"/>
    <w:multiLevelType w:val="hybridMultilevel"/>
    <w:tmpl w:val="5C908F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114B6"/>
    <w:multiLevelType w:val="hybridMultilevel"/>
    <w:tmpl w:val="8108B8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aSjvqNpCG/gNj1WYIUGcvwXqbHHdnYlTWXB2IUrW9rvklKWXQ01wouxxPtga4LKKEho6k/w6e92ihRLpAvKcg==" w:salt="coEr1jHTj6OuwjTGNvwLAw==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AE"/>
    <w:rsid w:val="000173C9"/>
    <w:rsid w:val="000424DC"/>
    <w:rsid w:val="00046B45"/>
    <w:rsid w:val="00051D45"/>
    <w:rsid w:val="0005669C"/>
    <w:rsid w:val="00056C3E"/>
    <w:rsid w:val="00066D05"/>
    <w:rsid w:val="00077BEA"/>
    <w:rsid w:val="00095FB4"/>
    <w:rsid w:val="000975F3"/>
    <w:rsid w:val="000978E2"/>
    <w:rsid w:val="000A2F28"/>
    <w:rsid w:val="000B6CD4"/>
    <w:rsid w:val="000B7C04"/>
    <w:rsid w:val="000D5499"/>
    <w:rsid w:val="000E2A71"/>
    <w:rsid w:val="000F31F8"/>
    <w:rsid w:val="00103B14"/>
    <w:rsid w:val="00115FDB"/>
    <w:rsid w:val="00122A4B"/>
    <w:rsid w:val="001245F9"/>
    <w:rsid w:val="00126942"/>
    <w:rsid w:val="00130D06"/>
    <w:rsid w:val="001354E6"/>
    <w:rsid w:val="00147B29"/>
    <w:rsid w:val="00166641"/>
    <w:rsid w:val="0016741C"/>
    <w:rsid w:val="00180A0A"/>
    <w:rsid w:val="00183F2B"/>
    <w:rsid w:val="00187129"/>
    <w:rsid w:val="001948E1"/>
    <w:rsid w:val="001B0044"/>
    <w:rsid w:val="001F04F5"/>
    <w:rsid w:val="001F0F74"/>
    <w:rsid w:val="001F7EE9"/>
    <w:rsid w:val="002151F7"/>
    <w:rsid w:val="00222CC0"/>
    <w:rsid w:val="00244125"/>
    <w:rsid w:val="00247CCB"/>
    <w:rsid w:val="002673D5"/>
    <w:rsid w:val="00267621"/>
    <w:rsid w:val="002B5E32"/>
    <w:rsid w:val="002D3422"/>
    <w:rsid w:val="002D6D90"/>
    <w:rsid w:val="002F16B3"/>
    <w:rsid w:val="00306FB3"/>
    <w:rsid w:val="00321167"/>
    <w:rsid w:val="0034282F"/>
    <w:rsid w:val="00386C35"/>
    <w:rsid w:val="00391CC6"/>
    <w:rsid w:val="003930A3"/>
    <w:rsid w:val="003953EC"/>
    <w:rsid w:val="003B0049"/>
    <w:rsid w:val="003C3163"/>
    <w:rsid w:val="003D2997"/>
    <w:rsid w:val="003D3B65"/>
    <w:rsid w:val="003E384D"/>
    <w:rsid w:val="003F2D8A"/>
    <w:rsid w:val="003F68A1"/>
    <w:rsid w:val="00402EC5"/>
    <w:rsid w:val="00434209"/>
    <w:rsid w:val="00443267"/>
    <w:rsid w:val="00455B84"/>
    <w:rsid w:val="00463716"/>
    <w:rsid w:val="004736D9"/>
    <w:rsid w:val="004D33CA"/>
    <w:rsid w:val="004E05F5"/>
    <w:rsid w:val="004E4014"/>
    <w:rsid w:val="004E414B"/>
    <w:rsid w:val="004F37D6"/>
    <w:rsid w:val="00503E81"/>
    <w:rsid w:val="00546532"/>
    <w:rsid w:val="00567CD0"/>
    <w:rsid w:val="00572E5C"/>
    <w:rsid w:val="005A221B"/>
    <w:rsid w:val="005A6404"/>
    <w:rsid w:val="005A6EBB"/>
    <w:rsid w:val="005C18FB"/>
    <w:rsid w:val="005C59C1"/>
    <w:rsid w:val="005E092E"/>
    <w:rsid w:val="005E537B"/>
    <w:rsid w:val="005E709F"/>
    <w:rsid w:val="005F101C"/>
    <w:rsid w:val="005F26CE"/>
    <w:rsid w:val="00600040"/>
    <w:rsid w:val="00603BA4"/>
    <w:rsid w:val="006119DD"/>
    <w:rsid w:val="00616A13"/>
    <w:rsid w:val="0062423B"/>
    <w:rsid w:val="0064783A"/>
    <w:rsid w:val="00653CB3"/>
    <w:rsid w:val="00665398"/>
    <w:rsid w:val="00670FF4"/>
    <w:rsid w:val="00682347"/>
    <w:rsid w:val="006855E4"/>
    <w:rsid w:val="00691EE5"/>
    <w:rsid w:val="00697416"/>
    <w:rsid w:val="006C1F9E"/>
    <w:rsid w:val="006E77F6"/>
    <w:rsid w:val="006F2AAE"/>
    <w:rsid w:val="006F381D"/>
    <w:rsid w:val="00700798"/>
    <w:rsid w:val="00727517"/>
    <w:rsid w:val="0076249E"/>
    <w:rsid w:val="00776764"/>
    <w:rsid w:val="007902F0"/>
    <w:rsid w:val="007B61FA"/>
    <w:rsid w:val="007D0E5E"/>
    <w:rsid w:val="007D4693"/>
    <w:rsid w:val="00801D14"/>
    <w:rsid w:val="0080234C"/>
    <w:rsid w:val="0080701B"/>
    <w:rsid w:val="008379A7"/>
    <w:rsid w:val="0084376E"/>
    <w:rsid w:val="0084793E"/>
    <w:rsid w:val="008737D9"/>
    <w:rsid w:val="0088033E"/>
    <w:rsid w:val="00883706"/>
    <w:rsid w:val="00897B65"/>
    <w:rsid w:val="008B1DBE"/>
    <w:rsid w:val="008B33CF"/>
    <w:rsid w:val="008B675A"/>
    <w:rsid w:val="008B7107"/>
    <w:rsid w:val="008F2029"/>
    <w:rsid w:val="0090796C"/>
    <w:rsid w:val="00911EA2"/>
    <w:rsid w:val="009210CD"/>
    <w:rsid w:val="009216F8"/>
    <w:rsid w:val="0092586A"/>
    <w:rsid w:val="00943F53"/>
    <w:rsid w:val="00964020"/>
    <w:rsid w:val="0096439D"/>
    <w:rsid w:val="009654C5"/>
    <w:rsid w:val="00966C11"/>
    <w:rsid w:val="009A584F"/>
    <w:rsid w:val="009A6AAA"/>
    <w:rsid w:val="009A6B83"/>
    <w:rsid w:val="009B5C6E"/>
    <w:rsid w:val="009E060A"/>
    <w:rsid w:val="009E22BB"/>
    <w:rsid w:val="009F2E4D"/>
    <w:rsid w:val="00A04905"/>
    <w:rsid w:val="00A07B58"/>
    <w:rsid w:val="00A335C0"/>
    <w:rsid w:val="00A52229"/>
    <w:rsid w:val="00A52D4B"/>
    <w:rsid w:val="00A5668B"/>
    <w:rsid w:val="00A609E2"/>
    <w:rsid w:val="00A8051D"/>
    <w:rsid w:val="00AA000F"/>
    <w:rsid w:val="00AC7F77"/>
    <w:rsid w:val="00AD3CAC"/>
    <w:rsid w:val="00AD45E3"/>
    <w:rsid w:val="00AE606A"/>
    <w:rsid w:val="00B01C18"/>
    <w:rsid w:val="00B27C9D"/>
    <w:rsid w:val="00B35BA4"/>
    <w:rsid w:val="00B37EBE"/>
    <w:rsid w:val="00B5788E"/>
    <w:rsid w:val="00B72D32"/>
    <w:rsid w:val="00B902C9"/>
    <w:rsid w:val="00BA4C77"/>
    <w:rsid w:val="00BB0173"/>
    <w:rsid w:val="00BB6995"/>
    <w:rsid w:val="00BC3228"/>
    <w:rsid w:val="00BC44F5"/>
    <w:rsid w:val="00C02433"/>
    <w:rsid w:val="00C053F2"/>
    <w:rsid w:val="00C11B47"/>
    <w:rsid w:val="00C14520"/>
    <w:rsid w:val="00C30E1D"/>
    <w:rsid w:val="00C55510"/>
    <w:rsid w:val="00C60C56"/>
    <w:rsid w:val="00C96B51"/>
    <w:rsid w:val="00CC14F8"/>
    <w:rsid w:val="00CC298C"/>
    <w:rsid w:val="00CC44D1"/>
    <w:rsid w:val="00CD12EA"/>
    <w:rsid w:val="00CD1E9F"/>
    <w:rsid w:val="00CE5E23"/>
    <w:rsid w:val="00CE64B5"/>
    <w:rsid w:val="00CE7BD6"/>
    <w:rsid w:val="00CF3C01"/>
    <w:rsid w:val="00CF75FA"/>
    <w:rsid w:val="00D1580E"/>
    <w:rsid w:val="00D341D0"/>
    <w:rsid w:val="00D532A1"/>
    <w:rsid w:val="00D667BA"/>
    <w:rsid w:val="00D916C7"/>
    <w:rsid w:val="00D96ECB"/>
    <w:rsid w:val="00DA5FA2"/>
    <w:rsid w:val="00DC2846"/>
    <w:rsid w:val="00DD587C"/>
    <w:rsid w:val="00E02E7E"/>
    <w:rsid w:val="00E201C1"/>
    <w:rsid w:val="00E41455"/>
    <w:rsid w:val="00E42D54"/>
    <w:rsid w:val="00E45F9D"/>
    <w:rsid w:val="00E4664A"/>
    <w:rsid w:val="00E565B8"/>
    <w:rsid w:val="00E718C1"/>
    <w:rsid w:val="00E77D56"/>
    <w:rsid w:val="00E84C34"/>
    <w:rsid w:val="00E931FB"/>
    <w:rsid w:val="00EE52EE"/>
    <w:rsid w:val="00EE733A"/>
    <w:rsid w:val="00F20750"/>
    <w:rsid w:val="00F26325"/>
    <w:rsid w:val="00F326B0"/>
    <w:rsid w:val="00F3338B"/>
    <w:rsid w:val="00F43B0F"/>
    <w:rsid w:val="00FC7540"/>
    <w:rsid w:val="00FD15F1"/>
    <w:rsid w:val="00FD304B"/>
    <w:rsid w:val="00FD4F61"/>
    <w:rsid w:val="00FE1168"/>
    <w:rsid w:val="00FE7420"/>
    <w:rsid w:val="00F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931FB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  <w:u w:val="single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ascii="Adobe" w:hAnsi="Adobe"/>
      <w:b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FD4F6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D4F61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FD4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FD4F61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0173C9"/>
    <w:rPr>
      <w:color w:val="808080"/>
    </w:rPr>
  </w:style>
  <w:style w:type="paragraph" w:styleId="Listenabsatz">
    <w:name w:val="List Paragraph"/>
    <w:basedOn w:val="Standard"/>
    <w:uiPriority w:val="34"/>
    <w:qFormat/>
    <w:rsid w:val="002F1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7467FF1C0B4F8EBEBFC433A53B60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09D848-2BCA-482D-91FB-32A9F17D4811}"/>
      </w:docPartPr>
      <w:docPartBody>
        <w:p w:rsidR="00D418CC" w:rsidRDefault="00D418CC">
          <w:pPr>
            <w:pStyle w:val="1C7467FF1C0B4F8EBEBFC433A53B605C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  <w:docPart>
      <w:docPartPr>
        <w:name w:val="5B1FBDECEAE0408A9D90F8AE25349C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62CA5F-F0CC-4C32-847A-5562079C08CC}"/>
      </w:docPartPr>
      <w:docPartBody>
        <w:p w:rsidR="00D418CC" w:rsidRDefault="00D418CC">
          <w:pPr>
            <w:pStyle w:val="5B1FBDECEAE0408A9D90F8AE25349CEC"/>
          </w:pPr>
          <w:r w:rsidRPr="006A4D2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975B78C3DB4E6BB88F6F3C99A443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FC49C3-CAA0-40EB-A517-C5135BE24E57}"/>
      </w:docPartPr>
      <w:docPartBody>
        <w:p w:rsidR="00D418CC" w:rsidRDefault="00D418CC">
          <w:pPr>
            <w:pStyle w:val="4D975B78C3DB4E6BB88F6F3C99A4436F"/>
          </w:pPr>
          <w:r w:rsidRPr="006A4D25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20EC9D0CA7C14480AE16CF86D85CC4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CC208D-9301-4068-B907-3BD9831E8F77}"/>
      </w:docPartPr>
      <w:docPartBody>
        <w:p w:rsidR="00D418CC" w:rsidRDefault="00D418CC">
          <w:pPr>
            <w:pStyle w:val="20EC9D0CA7C14480AE16CF86D85CC450"/>
          </w:pPr>
          <w:r w:rsidRPr="006A4D25">
            <w:rPr>
              <w:rStyle w:val="Platzhaltertext"/>
            </w:rPr>
            <w:t>Wählen Sie ein Element aus.</w:t>
          </w:r>
        </w:p>
      </w:docPartBody>
    </w:docPart>
    <w:docPart>
      <w:docPartPr>
        <w:name w:val="779C9DDADDE541C1AB77774E29CEAF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EFC277-EE73-4786-8F1D-47BCF66E0429}"/>
      </w:docPartPr>
      <w:docPartBody>
        <w:p w:rsidR="00D418CC" w:rsidRDefault="00D418CC">
          <w:pPr>
            <w:pStyle w:val="779C9DDADDE541C1AB77774E29CEAFFD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0FD6BCA81D2347CAAE90FAE94B48AA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952922-5618-461C-9901-A70DDD5A9A8B}"/>
      </w:docPartPr>
      <w:docPartBody>
        <w:p w:rsidR="00D418CC" w:rsidRDefault="00D418CC">
          <w:pPr>
            <w:pStyle w:val="0FD6BCA81D2347CAAE90FAE94B48AA2D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08102E62C17340E3BA8D6FED49FD09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C1370-7856-4BEB-B2FB-CAE537F60BC6}"/>
      </w:docPartPr>
      <w:docPartBody>
        <w:p w:rsidR="00D418CC" w:rsidRDefault="00D418CC">
          <w:pPr>
            <w:pStyle w:val="08102E62C17340E3BA8D6FED49FD096F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3D9E2B6BB45E40619EF9AF7A2946BC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C0662D-1FD8-4B8A-BF12-CE63D63A40DF}"/>
      </w:docPartPr>
      <w:docPartBody>
        <w:p w:rsidR="00D418CC" w:rsidRDefault="00D418CC">
          <w:pPr>
            <w:pStyle w:val="3D9E2B6BB45E40619EF9AF7A2946BC3E"/>
          </w:pPr>
          <w:r w:rsidRPr="00293D76">
            <w:rPr>
              <w:rStyle w:val="Platzhaltertext"/>
            </w:rPr>
            <w:t xml:space="preserve">Wählen Sie ein </w:t>
          </w:r>
          <w:r w:rsidRPr="00293D76">
            <w:rPr>
              <w:rStyle w:val="Platzhaltertext"/>
            </w:rPr>
            <w:t>Element aus.</w:t>
          </w:r>
        </w:p>
      </w:docPartBody>
    </w:docPart>
    <w:docPart>
      <w:docPartPr>
        <w:name w:val="CFBD74F1EAB44767AAB5DB38C071BB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CC9982-87B5-4C78-92D5-C69D17472B2A}"/>
      </w:docPartPr>
      <w:docPartBody>
        <w:p w:rsidR="00D418CC" w:rsidRDefault="00D418CC">
          <w:pPr>
            <w:pStyle w:val="CFBD74F1EAB44767AAB5DB38C071BBC5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EF7F6083868F45A3A48F1441C476E4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B305C3-02EE-46FF-9C60-EFA4C360139F}"/>
      </w:docPartPr>
      <w:docPartBody>
        <w:p w:rsidR="00D418CC" w:rsidRDefault="00D418CC">
          <w:pPr>
            <w:pStyle w:val="EF7F6083868F45A3A48F1441C476E4EA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5F3BBBA118F94269A4AA37ECF7B2C5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AD30FE-17B2-4E2D-AB29-3D1F14481EAA}"/>
      </w:docPartPr>
      <w:docPartBody>
        <w:p w:rsidR="00D418CC" w:rsidRDefault="00D418CC">
          <w:pPr>
            <w:pStyle w:val="5F3BBBA118F94269A4AA37ECF7B2C54E"/>
          </w:pPr>
          <w:r w:rsidRPr="00293D76">
            <w:rPr>
              <w:rStyle w:val="Platzhaltertext"/>
            </w:rPr>
            <w:t>Wählen Sie ein Element aus.</w:t>
          </w:r>
        </w:p>
      </w:docPartBody>
    </w:docPart>
    <w:docPart>
      <w:docPartPr>
        <w:name w:val="A856052E1CF347E7B366B01EFF5195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881603-74F2-433D-AC8A-D8B533771396}"/>
      </w:docPartPr>
      <w:docPartBody>
        <w:p w:rsidR="00D418CC" w:rsidRDefault="00D418CC">
          <w:pPr>
            <w:pStyle w:val="A856052E1CF347E7B366B01EFF519587"/>
          </w:pPr>
          <w:r w:rsidRPr="005E4F95">
            <w:rPr>
              <w:rStyle w:val="Platzhaltertext"/>
            </w:rPr>
            <w:t>Wählen Sie ein Element aus.</w:t>
          </w:r>
        </w:p>
      </w:docPartBody>
    </w:docPart>
    <w:docPart>
      <w:docPartPr>
        <w:name w:val="4F3F66AE5F5D4507894F5CEAA85952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736928-A165-4121-BFBC-4926A35D9260}"/>
      </w:docPartPr>
      <w:docPartBody>
        <w:p w:rsidR="00D418CC" w:rsidRDefault="00D418CC">
          <w:pPr>
            <w:pStyle w:val="4F3F66AE5F5D4507894F5CEAA85952E7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  <w:docPart>
      <w:docPartPr>
        <w:name w:val="D9425B4202704FEDA457D24627840D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26FC8D-F1A5-4977-B6CF-A638E087E467}"/>
      </w:docPartPr>
      <w:docPartBody>
        <w:p w:rsidR="00D418CC" w:rsidRDefault="00D418CC">
          <w:pPr>
            <w:pStyle w:val="D9425B4202704FEDA457D24627840D29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  <w:docPart>
      <w:docPartPr>
        <w:name w:val="C73905B8F28F4060AD487D89E1FF11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677594-0B98-412E-8798-F94219FB7355}"/>
      </w:docPartPr>
      <w:docPartBody>
        <w:p w:rsidR="00D418CC" w:rsidRDefault="00D418CC">
          <w:pPr>
            <w:pStyle w:val="C73905B8F28F4060AD487D89E1FF11F6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  <w:docPart>
      <w:docPartPr>
        <w:name w:val="63700D269AB94AC9B075FE74CDE0CA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B37380-0D3E-4135-B7BA-4A4A32AD726F}"/>
      </w:docPartPr>
      <w:docPartBody>
        <w:p w:rsidR="00D418CC" w:rsidRDefault="00D418CC">
          <w:pPr>
            <w:pStyle w:val="63700D269AB94AC9B075FE74CDE0CAC7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  <w:docPart>
      <w:docPartPr>
        <w:name w:val="FB1C1544128B422A82579EC3A287E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5AD06D-F446-4979-B187-94B3295630DC}"/>
      </w:docPartPr>
      <w:docPartBody>
        <w:p w:rsidR="00D418CC" w:rsidRDefault="00D418CC">
          <w:pPr>
            <w:pStyle w:val="FB1C1544128B422A82579EC3A287E289"/>
          </w:pPr>
          <w:r w:rsidRPr="003F68A1">
            <w:rPr>
              <w:rStyle w:val="Platzhaltertext"/>
              <w:rFonts w:ascii="Source Sans Pro" w:hAnsi="Source Sans Pro"/>
            </w:rPr>
            <w:t>Wählen Sie ein Elem</w:t>
          </w:r>
          <w:r w:rsidRPr="003F68A1">
            <w:rPr>
              <w:rStyle w:val="Platzhaltertext"/>
              <w:rFonts w:ascii="Source Sans Pro" w:hAnsi="Source Sans Pro"/>
            </w:rPr>
            <w:t>ent aus.</w:t>
          </w:r>
        </w:p>
      </w:docPartBody>
    </w:docPart>
    <w:docPart>
      <w:docPartPr>
        <w:name w:val="8933CE1BFB3F44AB9927A13385DD1A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BFFB40-B799-4B60-84E8-A1A4AFE491E6}"/>
      </w:docPartPr>
      <w:docPartBody>
        <w:p w:rsidR="00D418CC" w:rsidRDefault="00D418CC">
          <w:pPr>
            <w:pStyle w:val="8933CE1BFB3F44AB9927A13385DD1AF4"/>
          </w:pPr>
          <w:r w:rsidRPr="003F68A1">
            <w:rPr>
              <w:rStyle w:val="Platzhaltertext"/>
              <w:rFonts w:ascii="Source Sans Pro" w:hAnsi="Source Sans Pro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CC"/>
    <w:rsid w:val="00D4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1C7467FF1C0B4F8EBEBFC433A53B605C">
    <w:name w:val="1C7467FF1C0B4F8EBEBFC433A53B605C"/>
  </w:style>
  <w:style w:type="paragraph" w:customStyle="1" w:styleId="5B1FBDECEAE0408A9D90F8AE25349CEC">
    <w:name w:val="5B1FBDECEAE0408A9D90F8AE25349CEC"/>
  </w:style>
  <w:style w:type="paragraph" w:customStyle="1" w:styleId="4D975B78C3DB4E6BB88F6F3C99A4436F">
    <w:name w:val="4D975B78C3DB4E6BB88F6F3C99A4436F"/>
  </w:style>
  <w:style w:type="paragraph" w:customStyle="1" w:styleId="20EC9D0CA7C14480AE16CF86D85CC450">
    <w:name w:val="20EC9D0CA7C14480AE16CF86D85CC450"/>
  </w:style>
  <w:style w:type="paragraph" w:customStyle="1" w:styleId="779C9DDADDE541C1AB77774E29CEAFFD">
    <w:name w:val="779C9DDADDE541C1AB77774E29CEAFFD"/>
  </w:style>
  <w:style w:type="paragraph" w:customStyle="1" w:styleId="0FD6BCA81D2347CAAE90FAE94B48AA2D">
    <w:name w:val="0FD6BCA81D2347CAAE90FAE94B48AA2D"/>
  </w:style>
  <w:style w:type="paragraph" w:customStyle="1" w:styleId="08102E62C17340E3BA8D6FED49FD096F">
    <w:name w:val="08102E62C17340E3BA8D6FED49FD096F"/>
  </w:style>
  <w:style w:type="paragraph" w:customStyle="1" w:styleId="3D9E2B6BB45E40619EF9AF7A2946BC3E">
    <w:name w:val="3D9E2B6BB45E40619EF9AF7A2946BC3E"/>
  </w:style>
  <w:style w:type="paragraph" w:customStyle="1" w:styleId="CFBD74F1EAB44767AAB5DB38C071BBC5">
    <w:name w:val="CFBD74F1EAB44767AAB5DB38C071BBC5"/>
  </w:style>
  <w:style w:type="paragraph" w:customStyle="1" w:styleId="EF7F6083868F45A3A48F1441C476E4EA">
    <w:name w:val="EF7F6083868F45A3A48F1441C476E4EA"/>
  </w:style>
  <w:style w:type="paragraph" w:customStyle="1" w:styleId="5F3BBBA118F94269A4AA37ECF7B2C54E">
    <w:name w:val="5F3BBBA118F94269A4AA37ECF7B2C54E"/>
  </w:style>
  <w:style w:type="paragraph" w:customStyle="1" w:styleId="A856052E1CF347E7B366B01EFF519587">
    <w:name w:val="A856052E1CF347E7B366B01EFF519587"/>
  </w:style>
  <w:style w:type="paragraph" w:customStyle="1" w:styleId="4F3F66AE5F5D4507894F5CEAA85952E7">
    <w:name w:val="4F3F66AE5F5D4507894F5CEAA85952E7"/>
  </w:style>
  <w:style w:type="paragraph" w:customStyle="1" w:styleId="D9425B4202704FEDA457D24627840D29">
    <w:name w:val="D9425B4202704FEDA457D24627840D29"/>
  </w:style>
  <w:style w:type="paragraph" w:customStyle="1" w:styleId="C73905B8F28F4060AD487D89E1FF11F6">
    <w:name w:val="C73905B8F28F4060AD487D89E1FF11F6"/>
  </w:style>
  <w:style w:type="paragraph" w:customStyle="1" w:styleId="63700D269AB94AC9B075FE74CDE0CAC7">
    <w:name w:val="63700D269AB94AC9B075FE74CDE0CAC7"/>
  </w:style>
  <w:style w:type="paragraph" w:customStyle="1" w:styleId="FB1C1544128B422A82579EC3A287E289">
    <w:name w:val="FB1C1544128B422A82579EC3A287E289"/>
  </w:style>
  <w:style w:type="paragraph" w:customStyle="1" w:styleId="8933CE1BFB3F44AB9927A13385DD1AF4">
    <w:name w:val="8933CE1BFB3F44AB9927A13385DD1A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ECF06-4852-4205-A009-CE75EAA4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782-6252-11-zustimmung-der-mav-bei-einstellung</Template>
  <TotalTime>0</TotalTime>
  <Pages>2</Pages>
  <Words>354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Altenwohnheim Friedrichsburg Münster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Sabrina Riemer</dc:creator>
  <cp:lastModifiedBy>Sabrina Riemer</cp:lastModifiedBy>
  <cp:revision>2</cp:revision>
  <cp:lastPrinted>2018-05-08T11:49:00Z</cp:lastPrinted>
  <dcterms:created xsi:type="dcterms:W3CDTF">2026-06-25T09:54:00Z</dcterms:created>
  <dcterms:modified xsi:type="dcterms:W3CDTF">2026-06-25T09:54:00Z</dcterms:modified>
</cp:coreProperties>
</file>