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6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2688"/>
      </w:tblGrid>
      <w:tr w:rsidR="00DC0805" w:rsidRPr="004E6BCA" w:rsidTr="00274FAC">
        <w:trPr>
          <w:trHeight w:hRule="exact" w:val="2778"/>
        </w:trPr>
        <w:tc>
          <w:tcPr>
            <w:tcW w:w="6971" w:type="dxa"/>
            <w:shd w:val="clear" w:color="auto" w:fill="FFFFFF" w:themeFill="background1"/>
            <w:tcMar>
              <w:right w:w="1134" w:type="dxa"/>
            </w:tcMar>
          </w:tcPr>
          <w:sdt>
            <w:sdtPr>
              <w:rPr>
                <w:rFonts w:ascii="SourceSansPro-Light" w:hAnsi="SourceSansPro-Light" w:cs="SourceSansPro-Light"/>
              </w:rPr>
              <w:alias w:val="Anschrift"/>
              <w:tag w:val="Anschrift"/>
              <w:id w:val="-147827418"/>
              <w:lock w:val="sdtLocked"/>
              <w:placeholder>
                <w:docPart w:val="2721919037024D0F9D5BA3512E9D0D64"/>
              </w:placeholder>
              <w:showingPlcHdr/>
            </w:sdtPr>
            <w:sdtEndPr/>
            <w:sdtContent>
              <w:p w:rsidR="00037480" w:rsidRPr="00F66247" w:rsidRDefault="00F66247" w:rsidP="00F66247">
                <w:pPr>
                  <w:autoSpaceDE w:val="0"/>
                  <w:autoSpaceDN w:val="0"/>
                  <w:adjustRightInd w:val="0"/>
                  <w:spacing w:after="40"/>
                </w:pPr>
                <w:r w:rsidRPr="00411436">
                  <w:rPr>
                    <w:rStyle w:val="Platzhaltertext"/>
                  </w:rPr>
                  <w:t>Geben Sie hier die Anschrift ein</w:t>
                </w:r>
                <w:r>
                  <w:rPr>
                    <w:rStyle w:val="Platzhaltertext"/>
                  </w:rPr>
                  <w:t xml:space="preserve">. </w:t>
                </w:r>
                <w:r w:rsidRPr="00F51ED6">
                  <w:rPr>
                    <w:color w:val="808080"/>
                  </w:rPr>
                  <w:t xml:space="preserve">Ggf. </w:t>
                </w:r>
                <w:r>
                  <w:rPr>
                    <w:color w:val="808080"/>
                  </w:rPr>
                  <w:t>„</w:t>
                </w:r>
                <w:r w:rsidRPr="00F51ED6">
                  <w:rPr>
                    <w:color w:val="808080"/>
                    <w:u w:val="single"/>
                  </w:rPr>
                  <w:t>Einschreiben</w:t>
                </w:r>
                <w:r>
                  <w:rPr>
                    <w:color w:val="808080"/>
                  </w:rPr>
                  <w:t>“</w:t>
                </w:r>
                <w:r w:rsidRPr="00F51ED6">
                  <w:rPr>
                    <w:color w:val="808080"/>
                  </w:rPr>
                  <w:t xml:space="preserve"> über Anschrift</w:t>
                </w:r>
                <w:r>
                  <w:rPr>
                    <w:color w:val="808080"/>
                  </w:rPr>
                  <w:t xml:space="preserve"> setzen</w:t>
                </w:r>
                <w:r w:rsidRPr="00F51ED6">
                  <w:rPr>
                    <w:color w:val="808080"/>
                  </w:rPr>
                  <w:t>.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Gildenstraße 64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45964 Gladbeck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Telefon (02043) 276 - 0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Telefax (02043) 276 -180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info@eduard-michelis-haus.de</w:t>
            </w:r>
          </w:p>
          <w:p w:rsidR="00DC0805" w:rsidRPr="004E6BCA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www.eduard-michelis-haus.de</w:t>
            </w:r>
          </w:p>
        </w:tc>
      </w:tr>
      <w:tr w:rsidR="00DC0805" w:rsidRPr="004E6BCA" w:rsidTr="00C4593A">
        <w:trPr>
          <w:trHeight w:val="510"/>
        </w:trPr>
        <w:tc>
          <w:tcPr>
            <w:tcW w:w="6971" w:type="dxa"/>
            <w:shd w:val="clear" w:color="auto" w:fill="FFFFFF" w:themeFill="background1"/>
            <w:tcMar>
              <w:bottom w:w="369" w:type="dxa"/>
            </w:tcMar>
          </w:tcPr>
          <w:sdt>
            <w:sdtPr>
              <w:rPr>
                <w:rFonts w:ascii="Source Sans Pro Black" w:hAnsi="Source Sans Pro Black" w:cstheme="minorHAnsi"/>
              </w:rPr>
              <w:alias w:val="Betreff"/>
              <w:tag w:val="Betreff"/>
              <w:id w:val="407886477"/>
              <w:placeholder>
                <w:docPart w:val="6A4A233FDD6348CBAB1792DAF4DC7FD3"/>
              </w:placeholder>
            </w:sdtPr>
            <w:sdtEndPr/>
            <w:sdtContent>
              <w:p w:rsidR="00DC0805" w:rsidRPr="00AC174D" w:rsidRDefault="00543568" w:rsidP="00543568">
                <w:pPr>
                  <w:autoSpaceDE w:val="0"/>
                  <w:autoSpaceDN w:val="0"/>
                  <w:adjustRightInd w:val="0"/>
                  <w:rPr>
                    <w:rFonts w:ascii="Source Sans Pro Black" w:hAnsi="Source Sans Pro Black" w:cstheme="minorHAnsi"/>
                  </w:rPr>
                </w:pPr>
                <w:r>
                  <w:rPr>
                    <w:rFonts w:ascii="Source Sans Pro Black" w:hAnsi="Source Sans Pro Black" w:cstheme="minorHAnsi"/>
                  </w:rPr>
                  <w:t>Betreff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sdt>
            <w:sdtPr>
              <w:rPr>
                <w:rFonts w:cstheme="minorHAnsi"/>
              </w:rPr>
              <w:alias w:val="Ort"/>
              <w:tag w:val="Ort"/>
              <w:id w:val="-659626558"/>
              <w:placeholder>
                <w:docPart w:val="83841B58C3024D38BAFEFB68C1EBF9E2"/>
              </w:placeholder>
            </w:sdtPr>
            <w:sdtEndPr/>
            <w:sdtContent>
              <w:p w:rsidR="00303FBB" w:rsidRDefault="00C44205" w:rsidP="00303FBB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Gladbeck</w:t>
                </w:r>
                <w:r w:rsidR="00772050">
                  <w:rPr>
                    <w:rFonts w:cstheme="minorHAnsi"/>
                  </w:rPr>
                  <w:t>,</w:t>
                </w:r>
              </w:p>
            </w:sdtContent>
          </w:sdt>
          <w:bookmarkStart w:id="0" w:name="Datum" w:displacedByCustomXml="next"/>
          <w:sdt>
            <w:sdtPr>
              <w:rPr>
                <w:rFonts w:cstheme="minorHAnsi"/>
              </w:rPr>
              <w:alias w:val="Datum"/>
              <w:id w:val="-991104145"/>
              <w:placeholder>
                <w:docPart w:val="863FC207FB994E2896DE290587C130D2"/>
              </w:placeholder>
            </w:sdtPr>
            <w:sdtEndPr/>
            <w:sdtContent>
              <w:p w:rsidR="00DC0805" w:rsidRPr="006E39D2" w:rsidRDefault="00543568" w:rsidP="00543568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fldChar w:fldCharType="begin"/>
                </w:r>
                <w:r>
                  <w:rPr>
                    <w:rFonts w:cstheme="minorHAnsi"/>
                  </w:rPr>
                  <w:instrText xml:space="preserve"> DATE   \* MERGEFORMAT </w:instrText>
                </w:r>
                <w:r>
                  <w:rPr>
                    <w:rFonts w:cstheme="minorHAnsi"/>
                  </w:rPr>
                  <w:fldChar w:fldCharType="separate"/>
                </w:r>
                <w:r w:rsidR="005D12E1">
                  <w:rPr>
                    <w:rFonts w:cstheme="minorHAnsi"/>
                    <w:noProof/>
                  </w:rPr>
                  <w:t>27.10.2026</w:t>
                </w:r>
                <w:r>
                  <w:rPr>
                    <w:rFonts w:cstheme="minorHAnsi"/>
                  </w:rPr>
                  <w:fldChar w:fldCharType="end"/>
                </w:r>
              </w:p>
            </w:sdtContent>
          </w:sdt>
          <w:bookmarkEnd w:id="0" w:displacedByCustomXml="prev"/>
        </w:tc>
      </w:tr>
    </w:tbl>
    <w:p w:rsidR="00B965E6" w:rsidRDefault="00B965E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  <w:sectPr w:rsidR="00B965E6" w:rsidSect="00DC0805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3232" w:right="851" w:bottom="2552" w:left="1418" w:header="709" w:footer="709" w:gutter="0"/>
          <w:cols w:space="708"/>
          <w:titlePg/>
          <w:docGrid w:linePitch="360"/>
        </w:sectPr>
      </w:pPr>
    </w:p>
    <w:p w:rsidR="000B6598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Guten Tag,</w:t>
      </w:r>
      <w:r w:rsidR="003C7F1F">
        <w:rPr>
          <w:rFonts w:ascii="SourceSansPro-Light" w:hAnsi="SourceSansPro-Light" w:cs="SourceSansPro-Light"/>
        </w:rPr>
        <w:t xml:space="preserve"> </w:t>
      </w: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</w:pPr>
    </w:p>
    <w:p w:rsidR="009A6E0E" w:rsidRDefault="009A6E0E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5204B3" w:rsidRDefault="005204B3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E13305" w:rsidRDefault="00E13305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sdt>
      <w:sdtPr>
        <w:rPr>
          <w:rFonts w:ascii="SourceSansPro-Light" w:hAnsi="SourceSansPro-Light" w:cs="SourceSansPro-Light"/>
        </w:rPr>
        <w:alias w:val="Grußformel"/>
        <w:tag w:val="Grußformel"/>
        <w:id w:val="1899085761"/>
        <w:placeholder>
          <w:docPart w:val="7E9CA621E3864268B1EE146EBFA16811"/>
        </w:placeholder>
      </w:sdtPr>
      <w:sdtEndPr/>
      <w:sdtContent>
        <w:p w:rsidR="00B965E6" w:rsidRPr="006E39D2" w:rsidRDefault="006F2015" w:rsidP="00D9535A">
          <w:pPr>
            <w:rPr>
              <w:rFonts w:ascii="SourceSansPro-Light" w:hAnsi="SourceSansPro-Light" w:cs="SourceSansPro-Light"/>
            </w:rPr>
          </w:pPr>
          <w:r>
            <w:rPr>
              <w:rFonts w:ascii="SourceSansPro-Light" w:hAnsi="SourceSansPro-Light" w:cs="SourceSansPro-Light"/>
            </w:rPr>
            <w:t>Freundliche Grüße</w:t>
          </w:r>
        </w:p>
      </w:sdtContent>
    </w:sdt>
    <w:p w:rsidR="005204B3" w:rsidRDefault="005204B3" w:rsidP="00D9535A">
      <w:pPr>
        <w:rPr>
          <w:rFonts w:ascii="SourceSansPro-Light" w:hAnsi="SourceSansPro-Light" w:cs="SourceSansPro-Light"/>
        </w:rPr>
      </w:pPr>
    </w:p>
    <w:p w:rsidR="000B6598" w:rsidRPr="006E39D2" w:rsidRDefault="000B6598" w:rsidP="00D9535A">
      <w:pPr>
        <w:rPr>
          <w:rFonts w:ascii="SourceSansPro-Light" w:hAnsi="SourceSansPro-Light" w:cs="SourceSansPro-Light"/>
        </w:rPr>
      </w:pPr>
    </w:p>
    <w:p w:rsidR="00E91865" w:rsidRPr="006E39D2" w:rsidRDefault="005D12E1" w:rsidP="00E91865">
      <w:pPr>
        <w:tabs>
          <w:tab w:val="left" w:pos="4962"/>
        </w:tabs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218284348"/>
          <w:placeholder>
            <w:docPart w:val="A4E566EE6AF3432FA676C6F7AE308C3A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i. A. Name</w:t>
          </w:r>
        </w:sdtContent>
      </w:sdt>
      <w:r w:rsidR="00E91865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870609670"/>
          <w:placeholder>
            <w:docPart w:val="5CCAD076A23F49C48B835F867D753DE4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i. A. Name</w:t>
          </w:r>
        </w:sdtContent>
      </w:sdt>
    </w:p>
    <w:p w:rsidR="00E91865" w:rsidRDefault="005D12E1" w:rsidP="00E91865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id w:val="1863010427"/>
          <w:placeholder>
            <w:docPart w:val="D549819A44AB4FCD9ADAB7BD6939769F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Funktion</w:t>
          </w:r>
        </w:sdtContent>
      </w:sdt>
      <w:r w:rsidR="00E91865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id w:val="-464649745"/>
          <w:placeholder>
            <w:docPart w:val="8E76350A00E44DA39536205027BBA658"/>
          </w:placeholder>
        </w:sdtPr>
        <w:sdtEndPr/>
        <w:sdtContent>
          <w:proofErr w:type="spellStart"/>
          <w:r w:rsidR="00E91865">
            <w:rPr>
              <w:rFonts w:ascii="SourceSansPro-Light" w:hAnsi="SourceSansPro-Light" w:cs="SourceSansPro-Light"/>
            </w:rPr>
            <w:t>Funktion</w:t>
          </w:r>
          <w:proofErr w:type="spellEnd"/>
        </w:sdtContent>
      </w:sdt>
    </w:p>
    <w:p w:rsidR="00AB2D7B" w:rsidRPr="006E39D2" w:rsidRDefault="00AB2D7B">
      <w:pPr>
        <w:rPr>
          <w:rFonts w:ascii="SourceSansPro-Light" w:hAnsi="SourceSansPro-Light" w:cs="SourceSansPro-Light"/>
        </w:rPr>
      </w:pPr>
    </w:p>
    <w:p w:rsidR="00352366" w:rsidRDefault="00352366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5D12E1" w:rsidRDefault="005D12E1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5D12E1" w:rsidRDefault="005D12E1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5D12E1" w:rsidRDefault="005D12E1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5D12E1" w:rsidRDefault="005D12E1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5D12E1" w:rsidRDefault="005D12E1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5D12E1" w:rsidRDefault="005D12E1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5D12E1" w:rsidRDefault="005D12E1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5D12E1" w:rsidRPr="006E39D2" w:rsidRDefault="005D12E1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bookmarkStart w:id="1" w:name="_GoBack"/>
      <w:bookmarkEnd w:id="1"/>
    </w:p>
    <w:sectPr w:rsidR="005D12E1" w:rsidRPr="006E39D2" w:rsidSect="00E13305">
      <w:type w:val="continuous"/>
      <w:pgSz w:w="11906" w:h="16838" w:code="9"/>
      <w:pgMar w:top="1276" w:right="851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2E1" w:rsidRDefault="005D12E1" w:rsidP="00872388">
      <w:r>
        <w:separator/>
      </w:r>
    </w:p>
  </w:endnote>
  <w:endnote w:type="continuationSeparator" w:id="0">
    <w:p w:rsidR="005D12E1" w:rsidRDefault="005D12E1" w:rsidP="0087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543568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57728" behindDoc="1" locked="1" layoutInCell="1" allowOverlap="1" wp14:anchorId="5221AC93" wp14:editId="70E66C13">
          <wp:simplePos x="0" y="0"/>
          <wp:positionH relativeFrom="page">
            <wp:posOffset>0</wp:posOffset>
          </wp:positionH>
          <wp:positionV relativeFrom="page">
            <wp:posOffset>9213850</wp:posOffset>
          </wp:positionV>
          <wp:extent cx="1015200" cy="525600"/>
          <wp:effectExtent l="0" t="0" r="0" b="8255"/>
          <wp:wrapNone/>
          <wp:docPr id="9" name="Grafik 9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5200" cy="52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6704" behindDoc="0" locked="1" layoutInCell="1" allowOverlap="1" wp14:anchorId="52CD0B97" wp14:editId="1F426EE8">
              <wp:simplePos x="0" y="0"/>
              <wp:positionH relativeFrom="column">
                <wp:posOffset>6985</wp:posOffset>
              </wp:positionH>
              <wp:positionV relativeFrom="page">
                <wp:posOffset>9523095</wp:posOffset>
              </wp:positionV>
              <wp:extent cx="6109200" cy="842400"/>
              <wp:effectExtent l="0" t="0" r="6350" b="0"/>
              <wp:wrapNone/>
              <wp:docPr id="7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200" cy="842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543568" w:rsidP="006E39D2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Das </w:t>
                          </w:r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Eduard-</w:t>
                          </w:r>
                          <w:proofErr w:type="spellStart"/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-Haus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ist eine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Einrichtung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der</w:t>
                          </w:r>
                        </w:p>
                        <w:p w:rsidR="00543568" w:rsidRDefault="00543568" w:rsidP="006E39D2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5D12E1" w:rsidRPr="00AB2D7B" w:rsidRDefault="005D12E1" w:rsidP="005D12E1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Eduard </w:t>
                          </w:r>
                          <w:proofErr w:type="spellStart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gGmbH, </w:t>
                          </w:r>
                          <w:proofErr w:type="spellStart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29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5D12E1" w:rsidRPr="00AB2D7B" w:rsidRDefault="005D12E1" w:rsidP="005D12E1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5D12E1" w:rsidRPr="00AB2D7B" w:rsidRDefault="005D12E1" w:rsidP="005D12E1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  <w:p w:rsidR="00543568" w:rsidRPr="00AB2D7B" w:rsidRDefault="00543568" w:rsidP="005D12E1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CD0B97"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6" type="#_x0000_t202" style="position:absolute;margin-left:.55pt;margin-top:749.85pt;width:481.05pt;height:66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" fillcolor="white [3212]" stroked="f" strokeweight=".5pt">
              <v:textbox inset="0,0,0,0">
                <w:txbxContent>
                  <w:p w:rsidR="00543568" w:rsidRPr="000D79F4" w:rsidRDefault="00543568" w:rsidP="006E39D2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Das </w:t>
                    </w:r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Eduard-</w:t>
                    </w:r>
                    <w:proofErr w:type="spellStart"/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-Haus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ist eine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Einrichtung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der</w:t>
                    </w:r>
                  </w:p>
                  <w:p w:rsidR="00543568" w:rsidRDefault="00543568" w:rsidP="006E39D2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5D12E1" w:rsidRPr="00AB2D7B" w:rsidRDefault="005D12E1" w:rsidP="005D12E1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Eduard </w:t>
                    </w:r>
                    <w:proofErr w:type="spellStart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gGmbH, </w:t>
                    </w:r>
                    <w:proofErr w:type="spellStart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Hoppendamm</w:t>
                    </w:r>
                    <w:proofErr w:type="spellEnd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29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5D12E1" w:rsidRPr="00AB2D7B" w:rsidRDefault="005D12E1" w:rsidP="005D12E1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5D12E1" w:rsidRPr="00AB2D7B" w:rsidRDefault="005D12E1" w:rsidP="005D12E1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  <w:p w:rsidR="00543568" w:rsidRPr="00AB2D7B" w:rsidRDefault="00543568" w:rsidP="005D12E1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4B4768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6284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9213215</wp:posOffset>
          </wp:positionV>
          <wp:extent cx="1014730" cy="526415"/>
          <wp:effectExtent l="0" t="0" r="0" b="6985"/>
          <wp:wrapNone/>
          <wp:docPr id="11" name="Bild 3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2E1" w:rsidRDefault="005D12E1" w:rsidP="00872388">
      <w:r>
        <w:separator/>
      </w:r>
    </w:p>
  </w:footnote>
  <w:footnote w:type="continuationSeparator" w:id="0">
    <w:p w:rsidR="005D12E1" w:rsidRDefault="005D12E1" w:rsidP="0087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638" w:type="dxa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8"/>
    </w:tblGrid>
    <w:tr w:rsidR="00543568" w:rsidRPr="006B73BE" w:rsidTr="006B73BE">
      <w:tc>
        <w:tcPr>
          <w:tcW w:w="9638" w:type="dxa"/>
        </w:tcPr>
        <w:p w:rsidR="00543568" w:rsidRPr="009537AE" w:rsidRDefault="00543568" w:rsidP="00E13305">
          <w:pPr>
            <w:pStyle w:val="Kopfzeile"/>
            <w:ind w:left="-108"/>
            <w:rPr>
              <w:rFonts w:ascii="Source Sans Pro Light" w:hAnsi="Source Sans Pro Light"/>
            </w:rPr>
          </w:pP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50E4D31C" wp14:editId="7583B0C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3326765</wp:posOffset>
                    </wp:positionV>
                    <wp:extent cx="288000" cy="0"/>
                    <wp:effectExtent l="0" t="0" r="17145" b="19050"/>
                    <wp:wrapNone/>
                    <wp:docPr id="8" name="Gerade Verbindung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4C302236" id="Gerade Verbindung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58210FA4" wp14:editId="0761E88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4893310</wp:posOffset>
                    </wp:positionV>
                    <wp:extent cx="288000" cy="0"/>
                    <wp:effectExtent l="0" t="0" r="17145" b="19050"/>
                    <wp:wrapNone/>
                    <wp:docPr id="10" name="Gerade Verbindung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3CAC848C" id="Gerade Verbindung 1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Bkp4SvtQEAAMMDAAAOAAAAAAAAAAAAAAAAAC4CAABkcnMv&#10;ZTJvRG9jLnhtbFBLAQItABQABgAIAAAAIQCeyW/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</w:rPr>
            <w:t xml:space="preserve">Seite </w:t>
          </w:r>
          <w:sdt>
            <w:sdtPr>
              <w:rPr>
                <w:rFonts w:ascii="Source Sans Pro Light" w:hAnsi="Source Sans Pro Light"/>
              </w:rPr>
              <w:id w:val="-1220278202"/>
              <w:docPartObj>
                <w:docPartGallery w:val="Page Numbers (Top of Page)"/>
                <w:docPartUnique/>
              </w:docPartObj>
            </w:sdtPr>
            <w:sdtEndPr/>
            <w:sdtContent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>PAGE   \* MERGEFORMAT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r w:rsidR="005D12E1">
                <w:rPr>
                  <w:rFonts w:ascii="Source Sans Pro Light" w:hAnsi="Source Sans Pro Light"/>
                  <w:noProof/>
                </w:rPr>
                <w:t>2</w:t>
              </w:r>
              <w:r w:rsidRPr="009537AE">
                <w:rPr>
                  <w:rFonts w:ascii="Source Sans Pro Light" w:hAnsi="Source Sans Pro Light"/>
                </w:rPr>
                <w:fldChar w:fldCharType="end"/>
              </w:r>
              <w:r w:rsidRPr="009537AE">
                <w:rPr>
                  <w:rFonts w:ascii="Source Sans Pro Light" w:hAnsi="Source Sans Pro Light"/>
                </w:rPr>
                <w:t xml:space="preserve"> des Schreibens vom </w:t>
              </w:r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 xml:space="preserve"> REF  Datum  \* MERGEFORMAT 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sdt>
                <w:sdtPr>
                  <w:rPr>
                    <w:rFonts w:ascii="Source Sans Pro Light" w:hAnsi="Source Sans Pro Light" w:cstheme="minorHAnsi"/>
                  </w:rPr>
                  <w:alias w:val="Datum"/>
                  <w:id w:val="-1473434776"/>
                  <w:placeholder>
                    <w:docPart w:val="71B58736BAEB4AAB9E938AFF09E04F05"/>
                  </w:placeholder>
                </w:sdtPr>
                <w:sdtContent>
                  <w:r w:rsidR="005D12E1" w:rsidRPr="005D12E1">
                    <w:rPr>
                      <w:rFonts w:ascii="Source Sans Pro Light" w:hAnsi="Source Sans Pro Light" w:cstheme="minorHAnsi"/>
                    </w:rPr>
                    <w:t>27.10.2026</w:t>
                  </w:r>
                </w:sdtContent>
              </w:sdt>
              <w:r w:rsidRPr="009537AE">
                <w:rPr>
                  <w:rFonts w:ascii="Source Sans Pro Light" w:hAnsi="Source Sans Pro Light"/>
                </w:rPr>
                <w:fldChar w:fldCharType="end"/>
              </w:r>
            </w:sdtContent>
          </w:sdt>
        </w:p>
      </w:tc>
    </w:tr>
  </w:tbl>
  <w:p w:rsidR="00543568" w:rsidRPr="006B73BE" w:rsidRDefault="00543568">
    <w:pPr>
      <w:pStyle w:val="Kopfzeile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42257B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4896" behindDoc="1" locked="0" layoutInCell="1" allowOverlap="1" wp14:anchorId="45FE0B89" wp14:editId="3E0D731E">
          <wp:simplePos x="0" y="0"/>
          <wp:positionH relativeFrom="page">
            <wp:posOffset>4395857</wp:posOffset>
          </wp:positionH>
          <wp:positionV relativeFrom="page">
            <wp:posOffset>-179070</wp:posOffset>
          </wp:positionV>
          <wp:extent cx="1144905" cy="1837055"/>
          <wp:effectExtent l="0" t="0" r="0" b="0"/>
          <wp:wrapNone/>
          <wp:docPr id="13" name="Grafik 8" descr="Briefbogen_Hintergrund_EMH_Titel_20180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Briefbogen_Hintergrund_EMH_Titel_201808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092" r="26727" b="82761"/>
                  <a:stretch>
                    <a:fillRect/>
                  </a:stretch>
                </pic:blipFill>
                <pic:spPr bwMode="auto">
                  <a:xfrm>
                    <a:off x="0" y="0"/>
                    <a:ext cx="1144905" cy="183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2A585F5" wp14:editId="3310F361">
              <wp:simplePos x="0" y="0"/>
              <wp:positionH relativeFrom="column">
                <wp:posOffset>-723900</wp:posOffset>
              </wp:positionH>
              <wp:positionV relativeFrom="paragraph">
                <wp:posOffset>4893310</wp:posOffset>
              </wp:positionV>
              <wp:extent cx="288000" cy="0"/>
              <wp:effectExtent l="0" t="0" r="17145" b="19050"/>
              <wp:wrapNone/>
              <wp:docPr id="6" name="Gerade Verbindung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05CC37" id="Gerade Verbindung 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D7NOzQtQEAAMEDAAAOAAAAAAAAAAAAAAAAAC4CAABkcnMv&#10;ZTJvRG9jLnhtbFBLAQItABQABgAIAAAAIQCeyW/I4gAAAAwBAAAPAAAAAAAAAAAAAAAAAA8EAABk&#10;cnMvZG93bnJldi54bWxQSwUGAAAAAAQABADzAAAAHgUAAAAA&#10;" strokecolor="#4f81bd [3204]" strokeweight=".5pt">
              <v:stroke joinstyle="miter"/>
            </v:lin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C558EE1" wp14:editId="695721E1">
              <wp:simplePos x="0" y="0"/>
              <wp:positionH relativeFrom="column">
                <wp:posOffset>-723900</wp:posOffset>
              </wp:positionH>
              <wp:positionV relativeFrom="paragraph">
                <wp:posOffset>3326765</wp:posOffset>
              </wp:positionV>
              <wp:extent cx="288000" cy="0"/>
              <wp:effectExtent l="0" t="0" r="17145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70C067E" id="Gerade Verbindung 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" strokecolor="#4f81bd [3204]" strokeweight=".5pt">
              <v:stroke joinstyle="miter"/>
            </v:lin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632" behindDoc="0" locked="1" layoutInCell="1" allowOverlap="1" wp14:anchorId="1020D215" wp14:editId="56283A7B">
              <wp:simplePos x="0" y="0"/>
              <wp:positionH relativeFrom="column">
                <wp:posOffset>4414520</wp:posOffset>
              </wp:positionH>
              <wp:positionV relativeFrom="page">
                <wp:posOffset>1156335</wp:posOffset>
              </wp:positionV>
              <wp:extent cx="1223645" cy="687705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3645" cy="68770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2257B" w:rsidRDefault="0042257B" w:rsidP="0042257B">
                          <w:pPr>
                            <w:spacing w:after="120" w:line="226" w:lineRule="auto"/>
                            <w:rPr>
                              <w:rFonts w:ascii="Source Sans Pro Light" w:hAnsi="Source Sans Pro Light"/>
                              <w:spacing w:val="14"/>
                            </w:rPr>
                          </w:pPr>
                          <w:r w:rsidRPr="00BF7EE7">
                            <w:rPr>
                              <w:rFonts w:ascii="Source Sans Pro Light" w:hAnsi="Source Sans Pro Light"/>
                              <w:spacing w:val="18"/>
                            </w:rPr>
                            <w:t>EDUAR</w:t>
                          </w:r>
                          <w:r w:rsidRPr="00BF7EE7">
                            <w:rPr>
                              <w:rFonts w:ascii="Source Sans Pro Light" w:hAnsi="Source Sans Pro Light"/>
                              <w:spacing w:val="6"/>
                            </w:rPr>
                            <w:t>D</w:t>
                          </w:r>
                          <w:r>
                            <w:rPr>
                              <w:rFonts w:ascii="Source Sans Pro Light" w:hAnsi="Source Sans Pro Light"/>
                              <w:spacing w:val="6"/>
                            </w:rPr>
                            <w:t>-</w:t>
                          </w:r>
                          <w:r>
                            <w:rPr>
                              <w:rFonts w:ascii="Source Sans Pro Light" w:hAnsi="Source Sans Pro Light"/>
                              <w:spacing w:val="14"/>
                            </w:rPr>
                            <w:t>MICHELIS-HAUS</w:t>
                          </w:r>
                        </w:p>
                        <w:p w:rsidR="00543568" w:rsidRPr="000D79F4" w:rsidRDefault="0042257B" w:rsidP="0042257B">
                          <w:pPr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Source Sans Pro Light" w:hAnsi="Source Sans Pro Light"/>
                              <w:spacing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 w:cs="SourceSansPro-Semibold"/>
                              <w:spacing w:val="-10"/>
                              <w:sz w:val="15"/>
                              <w:szCs w:val="15"/>
                            </w:rPr>
                            <w:t>EINRICHTUNG FÜR SENIOREN KURZZEITPFLEGE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20D21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347.6pt;margin-top:91.05pt;width:96.35pt;height:54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" fillcolor="white [3212]" stroked="f" strokeweight=".5pt">
              <v:textbox inset="0,0,0,0">
                <w:txbxContent>
                  <w:p w:rsidR="0042257B" w:rsidRDefault="0042257B" w:rsidP="0042257B">
                    <w:pPr>
                      <w:spacing w:after="120" w:line="226" w:lineRule="auto"/>
                      <w:rPr>
                        <w:rFonts w:ascii="Source Sans Pro Light" w:hAnsi="Source Sans Pro Light"/>
                        <w:spacing w:val="14"/>
                      </w:rPr>
                    </w:pPr>
                    <w:r w:rsidRPr="00BF7EE7">
                      <w:rPr>
                        <w:rFonts w:ascii="Source Sans Pro Light" w:hAnsi="Source Sans Pro Light"/>
                        <w:spacing w:val="18"/>
                      </w:rPr>
                      <w:t>EDUAR</w:t>
                    </w:r>
                    <w:r w:rsidRPr="00BF7EE7">
                      <w:rPr>
                        <w:rFonts w:ascii="Source Sans Pro Light" w:hAnsi="Source Sans Pro Light"/>
                        <w:spacing w:val="6"/>
                      </w:rPr>
                      <w:t>D</w:t>
                    </w:r>
                    <w:r>
                      <w:rPr>
                        <w:rFonts w:ascii="Source Sans Pro Light" w:hAnsi="Source Sans Pro Light"/>
                        <w:spacing w:val="6"/>
                      </w:rPr>
                      <w:t>-</w:t>
                    </w:r>
                    <w:r>
                      <w:rPr>
                        <w:rFonts w:ascii="Source Sans Pro Light" w:hAnsi="Source Sans Pro Light"/>
                        <w:spacing w:val="14"/>
                      </w:rPr>
                      <w:t>MICHELIS-HAUS</w:t>
                    </w:r>
                  </w:p>
                  <w:p w:rsidR="00543568" w:rsidRPr="000D79F4" w:rsidRDefault="0042257B" w:rsidP="0042257B">
                    <w:pPr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Source Sans Pro Light" w:hAnsi="Source Sans Pro Light"/>
                        <w:spacing w:val="16"/>
                      </w:rPr>
                    </w:pPr>
                    <w:r w:rsidRPr="00C67B22">
                      <w:rPr>
                        <w:rFonts w:ascii="Source Sans Pro SemiBold" w:hAnsi="Source Sans Pro SemiBold" w:cs="SourceSansPro-Semibold"/>
                        <w:spacing w:val="-10"/>
                        <w:sz w:val="15"/>
                        <w:szCs w:val="15"/>
                      </w:rPr>
                      <w:t>EINRICHTUNG FÜR SENIOREN KURZZEITPFLEGE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1" layoutInCell="1" allowOverlap="1" wp14:anchorId="60586C21" wp14:editId="3B3919F6">
              <wp:simplePos x="0" y="0"/>
              <wp:positionH relativeFrom="margin">
                <wp:align>right</wp:align>
              </wp:positionH>
              <wp:positionV relativeFrom="page">
                <wp:posOffset>9540875</wp:posOffset>
              </wp:positionV>
              <wp:extent cx="6109970" cy="842645"/>
              <wp:effectExtent l="0" t="0" r="508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C16487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</w:t>
                          </w:r>
                          <w:proofErr w:type="spellStart"/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-Haus</w:t>
                          </w:r>
                          <w:r w:rsidR="00543568"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ist eine</w:t>
                          </w:r>
                          <w:r w:rsidR="00543568"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="00543568"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Einrichtung</w:t>
                          </w:r>
                          <w:r w:rsidR="00543568"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="00543568"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der</w:t>
                          </w:r>
                        </w:p>
                        <w:p w:rsidR="00543568" w:rsidRDefault="00543568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5D12E1" w:rsidRPr="00AB2D7B" w:rsidRDefault="005D12E1" w:rsidP="005D12E1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Eduard </w:t>
                          </w:r>
                          <w:proofErr w:type="spellStart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gGmbH, </w:t>
                          </w:r>
                          <w:proofErr w:type="spellStart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29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5D12E1" w:rsidRPr="00AB2D7B" w:rsidRDefault="005D12E1" w:rsidP="005D12E1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5D12E1" w:rsidRPr="00AB2D7B" w:rsidRDefault="005D12E1" w:rsidP="005D12E1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  <w:p w:rsidR="00543568" w:rsidRPr="00AB2D7B" w:rsidRDefault="00543568" w:rsidP="005D12E1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586C21" id="Textfeld 3" o:spid="_x0000_s1028" type="#_x0000_t202" style="position:absolute;margin-left:429.9pt;margin-top:751.25pt;width:481.1pt;height:66.35pt;z-index:251654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" fillcolor="white [3212]" stroked="f" strokeweight=".5pt">
              <v:textbox inset="0,0,0,0">
                <w:txbxContent>
                  <w:p w:rsidR="00543568" w:rsidRPr="000D79F4" w:rsidRDefault="00C16487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</w:t>
                    </w:r>
                    <w:proofErr w:type="spellStart"/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-Haus</w:t>
                    </w:r>
                    <w:r w:rsidR="00543568"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ist eine</w:t>
                    </w:r>
                    <w:r w:rsidR="00543568"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="00543568"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Einrichtung</w:t>
                    </w:r>
                    <w:r w:rsidR="00543568"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="00543568"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der</w:t>
                    </w:r>
                  </w:p>
                  <w:p w:rsidR="00543568" w:rsidRDefault="00543568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5D12E1" w:rsidRPr="00AB2D7B" w:rsidRDefault="005D12E1" w:rsidP="005D12E1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Eduard </w:t>
                    </w:r>
                    <w:proofErr w:type="spellStart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gGmbH, </w:t>
                    </w:r>
                    <w:proofErr w:type="spellStart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Hoppendamm</w:t>
                    </w:r>
                    <w:proofErr w:type="spellEnd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29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5D12E1" w:rsidRPr="00AB2D7B" w:rsidRDefault="005D12E1" w:rsidP="005D12E1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5D12E1" w:rsidRPr="00AB2D7B" w:rsidRDefault="005D12E1" w:rsidP="005D12E1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  <w:p w:rsidR="00543568" w:rsidRPr="00AB2D7B" w:rsidRDefault="00543568" w:rsidP="005D12E1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2608" behindDoc="0" locked="1" layoutInCell="1" allowOverlap="1" wp14:anchorId="18A5C265" wp14:editId="2A1F4FDE">
              <wp:simplePos x="0" y="0"/>
              <wp:positionH relativeFrom="column">
                <wp:posOffset>13970</wp:posOffset>
              </wp:positionH>
              <wp:positionV relativeFrom="page">
                <wp:posOffset>1695450</wp:posOffset>
              </wp:positionV>
              <wp:extent cx="2772000" cy="151200"/>
              <wp:effectExtent l="0" t="0" r="9525" b="1270"/>
              <wp:wrapNone/>
              <wp:docPr id="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2000" cy="15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2257B" w:rsidRPr="002569C2" w:rsidRDefault="0042257B" w:rsidP="0042257B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EDUARD-MICHELIS-HAUS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3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407517">
                            <w:rPr>
                              <w:spacing w:val="-4"/>
                              <w:sz w:val="16"/>
                              <w:szCs w:val="16"/>
                            </w:rPr>
                            <w:t>Gildenstraße 64, 45964 Gladbeck</w:t>
                          </w:r>
                        </w:p>
                        <w:p w:rsidR="00543568" w:rsidRPr="002569C2" w:rsidRDefault="00543568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A5C265" id="Textfeld 1" o:spid="_x0000_s1029" type="#_x0000_t202" style="position:absolute;margin-left:1.1pt;margin-top:133.5pt;width:218.25pt;height:1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" filled="f" stroked="f" strokeweight=".5pt">
              <v:textbox inset="0,0,0,0">
                <w:txbxContent>
                  <w:p w:rsidR="0042257B" w:rsidRPr="002569C2" w:rsidRDefault="0042257B" w:rsidP="0042257B">
                    <w:pPr>
                      <w:rPr>
                        <w:spacing w:val="-4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EDUARD-MICHELIS-HAUS</w:t>
                    </w:r>
                    <w:r w:rsidRPr="00C67B22">
                      <w:rPr>
                        <w:rFonts w:ascii="Source Sans Pro SemiBold" w:hAnsi="Source Sans Pro SemiBold"/>
                        <w:spacing w:val="-3"/>
                        <w:sz w:val="16"/>
                        <w:szCs w:val="16"/>
                      </w:rPr>
                      <w:t xml:space="preserve">  </w:t>
                    </w:r>
                    <w:r w:rsidRPr="00407517">
                      <w:rPr>
                        <w:spacing w:val="-4"/>
                        <w:sz w:val="16"/>
                        <w:szCs w:val="16"/>
                      </w:rPr>
                      <w:t>Gildenstraße 64, 45964 Gladbeck</w:t>
                    </w:r>
                  </w:p>
                  <w:p w:rsidR="00543568" w:rsidRPr="002569C2" w:rsidRDefault="00543568">
                    <w:pPr>
                      <w:rPr>
                        <w:spacing w:val="-4"/>
                        <w:sz w:val="16"/>
                        <w:szCs w:val="16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2E1"/>
    <w:rsid w:val="00001A11"/>
    <w:rsid w:val="00023AD8"/>
    <w:rsid w:val="00037480"/>
    <w:rsid w:val="0008430D"/>
    <w:rsid w:val="00096F3D"/>
    <w:rsid w:val="000B543C"/>
    <w:rsid w:val="000B6598"/>
    <w:rsid w:val="000C2BB1"/>
    <w:rsid w:val="000D79F4"/>
    <w:rsid w:val="0010156D"/>
    <w:rsid w:val="00194A05"/>
    <w:rsid w:val="001B1562"/>
    <w:rsid w:val="001C2A2F"/>
    <w:rsid w:val="002515B9"/>
    <w:rsid w:val="002569C2"/>
    <w:rsid w:val="002617ED"/>
    <w:rsid w:val="00262E49"/>
    <w:rsid w:val="00274FAC"/>
    <w:rsid w:val="002777B6"/>
    <w:rsid w:val="002A068E"/>
    <w:rsid w:val="002A5F89"/>
    <w:rsid w:val="002F3659"/>
    <w:rsid w:val="002F7E10"/>
    <w:rsid w:val="00303FBB"/>
    <w:rsid w:val="0030795C"/>
    <w:rsid w:val="0033632A"/>
    <w:rsid w:val="00345D74"/>
    <w:rsid w:val="00352366"/>
    <w:rsid w:val="00385F54"/>
    <w:rsid w:val="003C7F1F"/>
    <w:rsid w:val="00411436"/>
    <w:rsid w:val="0042257B"/>
    <w:rsid w:val="004529D2"/>
    <w:rsid w:val="004B4768"/>
    <w:rsid w:val="004E6BCA"/>
    <w:rsid w:val="004E74FC"/>
    <w:rsid w:val="005204B3"/>
    <w:rsid w:val="00531DD4"/>
    <w:rsid w:val="00543568"/>
    <w:rsid w:val="005905E9"/>
    <w:rsid w:val="005D12E1"/>
    <w:rsid w:val="005F0F32"/>
    <w:rsid w:val="00616D9B"/>
    <w:rsid w:val="006804F3"/>
    <w:rsid w:val="006B73BE"/>
    <w:rsid w:val="006E39D2"/>
    <w:rsid w:val="006E565C"/>
    <w:rsid w:val="006F2015"/>
    <w:rsid w:val="007017FF"/>
    <w:rsid w:val="0075331A"/>
    <w:rsid w:val="0077103A"/>
    <w:rsid w:val="00772050"/>
    <w:rsid w:val="00781D2B"/>
    <w:rsid w:val="007822C6"/>
    <w:rsid w:val="00786FBD"/>
    <w:rsid w:val="00795D19"/>
    <w:rsid w:val="007B208D"/>
    <w:rsid w:val="008020BB"/>
    <w:rsid w:val="00805592"/>
    <w:rsid w:val="008450A1"/>
    <w:rsid w:val="00854D81"/>
    <w:rsid w:val="0086380C"/>
    <w:rsid w:val="00872388"/>
    <w:rsid w:val="00880DCD"/>
    <w:rsid w:val="00880E2E"/>
    <w:rsid w:val="008A715D"/>
    <w:rsid w:val="008B24F1"/>
    <w:rsid w:val="008C1E4D"/>
    <w:rsid w:val="00912293"/>
    <w:rsid w:val="009537AE"/>
    <w:rsid w:val="009554CB"/>
    <w:rsid w:val="009A24AF"/>
    <w:rsid w:val="009A2BDD"/>
    <w:rsid w:val="009A6E0E"/>
    <w:rsid w:val="009D6709"/>
    <w:rsid w:val="009F59D4"/>
    <w:rsid w:val="00A03CFB"/>
    <w:rsid w:val="00A1192B"/>
    <w:rsid w:val="00A16B8E"/>
    <w:rsid w:val="00A26B68"/>
    <w:rsid w:val="00A432DD"/>
    <w:rsid w:val="00A718DC"/>
    <w:rsid w:val="00AB2D7B"/>
    <w:rsid w:val="00AB4826"/>
    <w:rsid w:val="00AC174D"/>
    <w:rsid w:val="00B25489"/>
    <w:rsid w:val="00B965E6"/>
    <w:rsid w:val="00BA3D57"/>
    <w:rsid w:val="00BA688F"/>
    <w:rsid w:val="00BD5031"/>
    <w:rsid w:val="00BF01DE"/>
    <w:rsid w:val="00C16487"/>
    <w:rsid w:val="00C36DFF"/>
    <w:rsid w:val="00C44205"/>
    <w:rsid w:val="00C4593A"/>
    <w:rsid w:val="00C64D41"/>
    <w:rsid w:val="00C71CDB"/>
    <w:rsid w:val="00C83824"/>
    <w:rsid w:val="00CA332B"/>
    <w:rsid w:val="00CB4F93"/>
    <w:rsid w:val="00CD0221"/>
    <w:rsid w:val="00CF2CF2"/>
    <w:rsid w:val="00CF7501"/>
    <w:rsid w:val="00D25D71"/>
    <w:rsid w:val="00D3235C"/>
    <w:rsid w:val="00D50A9C"/>
    <w:rsid w:val="00D65CFB"/>
    <w:rsid w:val="00D67A2C"/>
    <w:rsid w:val="00D737EA"/>
    <w:rsid w:val="00D93808"/>
    <w:rsid w:val="00D9535A"/>
    <w:rsid w:val="00DA363E"/>
    <w:rsid w:val="00DC0805"/>
    <w:rsid w:val="00DC7838"/>
    <w:rsid w:val="00DD0E85"/>
    <w:rsid w:val="00E13305"/>
    <w:rsid w:val="00E2236E"/>
    <w:rsid w:val="00E468AA"/>
    <w:rsid w:val="00E57F20"/>
    <w:rsid w:val="00E91865"/>
    <w:rsid w:val="00EC6DCD"/>
    <w:rsid w:val="00ED17DF"/>
    <w:rsid w:val="00F01667"/>
    <w:rsid w:val="00F03757"/>
    <w:rsid w:val="00F132DC"/>
    <w:rsid w:val="00F51ED6"/>
    <w:rsid w:val="00F66247"/>
    <w:rsid w:val="00F8605F"/>
    <w:rsid w:val="00FB39E0"/>
    <w:rsid w:val="00FD4A86"/>
    <w:rsid w:val="00FE4A32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E727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72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388"/>
  </w:style>
  <w:style w:type="paragraph" w:styleId="Fuzeile">
    <w:name w:val="footer"/>
    <w:basedOn w:val="Standard"/>
    <w:link w:val="Fu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38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23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238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DC0805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B965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721919037024D0F9D5BA3512E9D0D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80B3BF-96F1-4809-A017-6638B9626907}"/>
      </w:docPartPr>
      <w:docPartBody>
        <w:p w:rsidR="00000000" w:rsidRDefault="00FB71AE">
          <w:pPr>
            <w:pStyle w:val="2721919037024D0F9D5BA3512E9D0D64"/>
          </w:pPr>
          <w:r w:rsidRPr="00411436">
            <w:rPr>
              <w:rStyle w:val="Platzhaltertext"/>
            </w:rPr>
            <w:t>Geben Sie hier die Anschrift ein</w:t>
          </w:r>
          <w:r>
            <w:rPr>
              <w:rStyle w:val="Platzhaltertext"/>
            </w:rPr>
            <w:t xml:space="preserve">. </w:t>
          </w:r>
          <w:r w:rsidRPr="00F51ED6">
            <w:rPr>
              <w:color w:val="808080"/>
            </w:rPr>
            <w:t xml:space="preserve">Ggf. </w:t>
          </w:r>
          <w:r>
            <w:rPr>
              <w:color w:val="808080"/>
            </w:rPr>
            <w:t>„</w:t>
          </w:r>
          <w:r w:rsidRPr="00F51ED6">
            <w:rPr>
              <w:color w:val="808080"/>
              <w:u w:val="single"/>
            </w:rPr>
            <w:t>Einschreiben</w:t>
          </w:r>
          <w:r>
            <w:rPr>
              <w:color w:val="808080"/>
            </w:rPr>
            <w:t>“</w:t>
          </w:r>
          <w:r w:rsidRPr="00F51ED6">
            <w:rPr>
              <w:color w:val="808080"/>
            </w:rPr>
            <w:t xml:space="preserve"> über Anschrift</w:t>
          </w:r>
          <w:r>
            <w:rPr>
              <w:color w:val="808080"/>
            </w:rPr>
            <w:t xml:space="preserve"> setzen</w:t>
          </w:r>
          <w:r w:rsidRPr="00F51ED6">
            <w:rPr>
              <w:color w:val="808080"/>
            </w:rPr>
            <w:t>.</w:t>
          </w:r>
        </w:p>
      </w:docPartBody>
    </w:docPart>
    <w:docPart>
      <w:docPartPr>
        <w:name w:val="6A4A233FDD6348CBAB1792DAF4DC7F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65A021-98CD-49B0-B3DC-946684FECAAE}"/>
      </w:docPartPr>
      <w:docPartBody>
        <w:p w:rsidR="00000000" w:rsidRDefault="00FB71AE">
          <w:pPr>
            <w:pStyle w:val="6A4A233FDD6348CBAB1792DAF4DC7FD3"/>
          </w:pPr>
          <w:r w:rsidRPr="00AC174D">
            <w:rPr>
              <w:rStyle w:val="Platzhaltertext"/>
            </w:rPr>
            <w:t>Geben Sie hier eine aussagefähige Betreffzeile ein</w:t>
          </w:r>
        </w:p>
      </w:docPartBody>
    </w:docPart>
    <w:docPart>
      <w:docPartPr>
        <w:name w:val="83841B58C3024D38BAFEFB68C1EBF9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09BDFD-F20A-45C2-B6EC-652EDF5B7E72}"/>
      </w:docPartPr>
      <w:docPartBody>
        <w:p w:rsidR="00000000" w:rsidRDefault="00FB71AE">
          <w:pPr>
            <w:pStyle w:val="83841B58C3024D38BAFEFB68C1EBF9E2"/>
          </w:pPr>
          <w:r w:rsidRPr="00411436">
            <w:rPr>
              <w:rStyle w:val="Platzhaltertext"/>
            </w:rPr>
            <w:t xml:space="preserve">Ort, </w:t>
          </w:r>
        </w:p>
      </w:docPartBody>
    </w:docPart>
    <w:docPart>
      <w:docPartPr>
        <w:name w:val="863FC207FB994E2896DE290587C130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4E15D4-C284-4F29-8BD7-5B889627BEB5}"/>
      </w:docPartPr>
      <w:docPartBody>
        <w:p w:rsidR="00000000" w:rsidRDefault="00FB71AE">
          <w:pPr>
            <w:pStyle w:val="863FC207FB994E2896DE290587C130D2"/>
          </w:pPr>
          <w:r w:rsidRPr="00411436">
            <w:rPr>
              <w:rStyle w:val="Platzhaltertext"/>
            </w:rPr>
            <w:t>TT.MM.JJJJ</w:t>
          </w:r>
        </w:p>
      </w:docPartBody>
    </w:docPart>
    <w:docPart>
      <w:docPartPr>
        <w:name w:val="7E9CA621E3864268B1EE146EBFA168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32D7AE-1009-4674-86A8-09FF35A668B3}"/>
      </w:docPartPr>
      <w:docPartBody>
        <w:p w:rsidR="00000000" w:rsidRDefault="00FB71AE">
          <w:pPr>
            <w:pStyle w:val="7E9CA621E3864268B1EE146EBFA16811"/>
          </w:pPr>
          <w:r w:rsidRPr="00411436">
            <w:rPr>
              <w:rStyle w:val="Platzhaltertext"/>
            </w:rPr>
            <w:t>z.B. Freundliche Grüße</w:t>
          </w:r>
        </w:p>
      </w:docPartBody>
    </w:docPart>
    <w:docPart>
      <w:docPartPr>
        <w:name w:val="A4E566EE6AF3432FA676C6F7AE308C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5CAEA7-8254-4AD4-8710-F614B52E0EB8}"/>
      </w:docPartPr>
      <w:docPartBody>
        <w:p w:rsidR="00000000" w:rsidRDefault="00FB71AE">
          <w:pPr>
            <w:pStyle w:val="A4E566EE6AF3432FA676C6F7AE308C3A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5CCAD076A23F49C48B835F867D753D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81AEB6-1AB6-4363-9053-BDBF7147A6BE}"/>
      </w:docPartPr>
      <w:docPartBody>
        <w:p w:rsidR="00000000" w:rsidRDefault="00FB71AE">
          <w:pPr>
            <w:pStyle w:val="5CCAD076A23F49C48B835F867D753DE4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D549819A44AB4FCD9ADAB7BD693976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0660B2-E5EC-4B96-A2BB-AA69DE57D644}"/>
      </w:docPartPr>
      <w:docPartBody>
        <w:p w:rsidR="00000000" w:rsidRDefault="00FB71AE">
          <w:pPr>
            <w:pStyle w:val="D549819A44AB4FCD9ADAB7BD6939769F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8E76350A00E44DA39536205027BBA6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43CE3B-9A79-462E-BF80-0478AF604A29}"/>
      </w:docPartPr>
      <w:docPartBody>
        <w:p w:rsidR="00000000" w:rsidRDefault="00FB71AE">
          <w:pPr>
            <w:pStyle w:val="8E76350A00E44DA39536205027BBA658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71B58736BAEB4AAB9E938AFF09E04F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E48769-BFC1-428B-BD4F-DB55DCCFB07E}"/>
      </w:docPartPr>
      <w:docPartBody>
        <w:p w:rsidR="00000000" w:rsidRDefault="00FB71AE" w:rsidP="00FB71AE">
          <w:pPr>
            <w:pStyle w:val="71B58736BAEB4AAB9E938AFF09E04F05"/>
          </w:pPr>
          <w:r w:rsidRPr="00411436">
            <w:rPr>
              <w:rStyle w:val="Platzhaltertext"/>
            </w:rPr>
            <w:t>TT.MM.JJJJ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AE"/>
    <w:rsid w:val="00FB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B71AE"/>
    <w:rPr>
      <w:color w:val="808080"/>
    </w:rPr>
  </w:style>
  <w:style w:type="paragraph" w:customStyle="1" w:styleId="2721919037024D0F9D5BA3512E9D0D64">
    <w:name w:val="2721919037024D0F9D5BA3512E9D0D64"/>
  </w:style>
  <w:style w:type="paragraph" w:customStyle="1" w:styleId="6A4A233FDD6348CBAB1792DAF4DC7FD3">
    <w:name w:val="6A4A233FDD6348CBAB1792DAF4DC7FD3"/>
  </w:style>
  <w:style w:type="paragraph" w:customStyle="1" w:styleId="83841B58C3024D38BAFEFB68C1EBF9E2">
    <w:name w:val="83841B58C3024D38BAFEFB68C1EBF9E2"/>
  </w:style>
  <w:style w:type="paragraph" w:customStyle="1" w:styleId="863FC207FB994E2896DE290587C130D2">
    <w:name w:val="863FC207FB994E2896DE290587C130D2"/>
  </w:style>
  <w:style w:type="paragraph" w:customStyle="1" w:styleId="7E9CA621E3864268B1EE146EBFA16811">
    <w:name w:val="7E9CA621E3864268B1EE146EBFA16811"/>
  </w:style>
  <w:style w:type="paragraph" w:customStyle="1" w:styleId="A4E566EE6AF3432FA676C6F7AE308C3A">
    <w:name w:val="A4E566EE6AF3432FA676C6F7AE308C3A"/>
  </w:style>
  <w:style w:type="paragraph" w:customStyle="1" w:styleId="5CCAD076A23F49C48B835F867D753DE4">
    <w:name w:val="5CCAD076A23F49C48B835F867D753DE4"/>
  </w:style>
  <w:style w:type="paragraph" w:customStyle="1" w:styleId="D549819A44AB4FCD9ADAB7BD6939769F">
    <w:name w:val="D549819A44AB4FCD9ADAB7BD6939769F"/>
  </w:style>
  <w:style w:type="paragraph" w:customStyle="1" w:styleId="8E76350A00E44DA39536205027BBA658">
    <w:name w:val="8E76350A00E44DA39536205027BBA658"/>
  </w:style>
  <w:style w:type="paragraph" w:customStyle="1" w:styleId="71B58736BAEB4AAB9E938AFF09E04F05">
    <w:name w:val="71B58736BAEB4AAB9E938AFF09E04F05"/>
    <w:rsid w:val="00FB71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bund">
      <a:majorFont>
        <a:latin typeface="Source Sans Pro Semi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CD661-D3F7-4B79-A7FD-3590B29DE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1452-4-EMH-Gladbeck_Vorlage-Geschäftsbrief</Template>
  <TotalTime>0</TotalTime>
  <Pages>2</Pages>
  <Words>53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Riemer</dc:creator>
  <cp:lastModifiedBy>Sabrina Riemer</cp:lastModifiedBy>
  <cp:revision>1</cp:revision>
  <cp:lastPrinted>2021-09-03T09:44:00Z</cp:lastPrinted>
  <dcterms:created xsi:type="dcterms:W3CDTF">2026-10-27T11:09:00Z</dcterms:created>
  <dcterms:modified xsi:type="dcterms:W3CDTF">2026-10-27T11:12:00Z</dcterms:modified>
</cp:coreProperties>
</file>