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bookmarkStart w:id="0" w:name="_GoBack" w:displacedByCustomXml="next"/>
          <w:bookmarkEnd w:id="0" w:displacedByCustomXml="next"/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661B9934F4864CB09930EC260F620F91"/>
              </w:placeholder>
            </w:sdtPr>
            <w:sdtEndPr/>
            <w:sdtContent>
              <w:p w:rsidR="00EF1000" w:rsidRDefault="006B452E" w:rsidP="00EF1000">
                <w:pPr>
                  <w:autoSpaceDE w:val="0"/>
                  <w:autoSpaceDN w:val="0"/>
                  <w:adjustRightInd w:val="0"/>
                  <w:spacing w:after="40"/>
                  <w:rPr>
                    <w:rFonts w:cs="SourceSansPro-Light"/>
                  </w:rPr>
                </w:pPr>
                <w:r>
                  <w:rPr>
                    <w:rFonts w:cs="SourceSansPro-Light"/>
                  </w:rPr>
                  <w:t>Anrede</w:t>
                </w:r>
              </w:p>
              <w:p w:rsidR="006B452E" w:rsidRDefault="006B452E" w:rsidP="00EF1000">
                <w:pPr>
                  <w:autoSpaceDE w:val="0"/>
                  <w:autoSpaceDN w:val="0"/>
                  <w:adjustRightInd w:val="0"/>
                  <w:spacing w:after="40"/>
                  <w:rPr>
                    <w:rFonts w:cs="SourceSansPro-Light"/>
                  </w:rPr>
                </w:pPr>
                <w:bookmarkStart w:id="1" w:name="Vorname"/>
                <w:r>
                  <w:rPr>
                    <w:rFonts w:cs="SourceSansPro-Light"/>
                  </w:rPr>
                  <w:t>Vorname</w:t>
                </w:r>
                <w:bookmarkEnd w:id="1"/>
                <w:r>
                  <w:rPr>
                    <w:rFonts w:cs="SourceSansPro-Light"/>
                  </w:rPr>
                  <w:t xml:space="preserve"> </w:t>
                </w:r>
                <w:bookmarkStart w:id="2" w:name="Name"/>
                <w:r>
                  <w:rPr>
                    <w:rFonts w:cs="SourceSansPro-Light"/>
                  </w:rPr>
                  <w:t>Name</w:t>
                </w:r>
                <w:bookmarkEnd w:id="2"/>
              </w:p>
              <w:p w:rsidR="006B452E" w:rsidRDefault="006B452E" w:rsidP="00EF1000">
                <w:pPr>
                  <w:autoSpaceDE w:val="0"/>
                  <w:autoSpaceDN w:val="0"/>
                  <w:adjustRightInd w:val="0"/>
                  <w:spacing w:after="40"/>
                  <w:rPr>
                    <w:rFonts w:cs="SourceSansPro-Light"/>
                  </w:rPr>
                </w:pPr>
                <w:r>
                  <w:rPr>
                    <w:rFonts w:cs="SourceSansPro-Light"/>
                  </w:rPr>
                  <w:t>Anschrift</w:t>
                </w:r>
              </w:p>
              <w:p w:rsidR="00037480" w:rsidRPr="00F66247" w:rsidRDefault="006B452E" w:rsidP="006B452E">
                <w:pPr>
                  <w:autoSpaceDE w:val="0"/>
                  <w:autoSpaceDN w:val="0"/>
                  <w:adjustRightInd w:val="0"/>
                  <w:spacing w:after="40"/>
                </w:pPr>
                <w:r>
                  <w:rPr>
                    <w:rFonts w:cs="SourceSansPro-Light"/>
                  </w:rPr>
                  <w:t>PLZ. Wohnort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DC0805" w:rsidRPr="00D9535A" w:rsidRDefault="008450A1" w:rsidP="00303FBB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Offenbergstraße 19</w:t>
            </w:r>
          </w:p>
          <w:p w:rsidR="008450A1" w:rsidRPr="00D9535A" w:rsidRDefault="008450A1" w:rsidP="00303FBB">
            <w:pPr>
              <w:tabs>
                <w:tab w:val="left" w:pos="1670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48151 Münster</w:t>
            </w:r>
          </w:p>
          <w:p w:rsidR="008450A1" w:rsidRPr="00D9535A" w:rsidRDefault="00EC6DCD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Telefon</w:t>
            </w: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ab/>
              <w:t>(0251) 52002-0</w:t>
            </w:r>
          </w:p>
          <w:p w:rsidR="008450A1" w:rsidRPr="00D9535A" w:rsidRDefault="00EC6DCD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Telefax</w:t>
            </w: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ab/>
              <w:t>(0251) 52002-179</w:t>
            </w:r>
          </w:p>
          <w:p w:rsidR="008450A1" w:rsidRPr="00D9535A" w:rsidRDefault="008450A1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info@altenheim-friedrichsburg.de</w:t>
            </w:r>
          </w:p>
          <w:p w:rsidR="00DC0805" w:rsidRPr="004E6BCA" w:rsidRDefault="008450A1" w:rsidP="00303FBB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www.altenheim-friedrichsburg.de</w:t>
            </w:r>
          </w:p>
        </w:tc>
      </w:tr>
      <w:tr w:rsidR="00DC0805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B6D6445EF14E4B0A844E9AC0CA3F0E1C"/>
              </w:placeholder>
            </w:sdtPr>
            <w:sdtEndPr/>
            <w:sdtContent>
              <w:p w:rsidR="00DC0805" w:rsidRPr="00AC174D" w:rsidRDefault="002D52CA" w:rsidP="001C1883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 xml:space="preserve">Arbeitsmedizinische </w:t>
                </w:r>
                <w:r w:rsidR="001C1883">
                  <w:rPr>
                    <w:rFonts w:ascii="Source Sans Pro Black" w:hAnsi="Source Sans Pro Black" w:cstheme="minorHAnsi"/>
                  </w:rPr>
                  <w:t>Angebotsvorsorge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26E4153F5C284156AC5096CF53997BB2"/>
              </w:placeholder>
            </w:sdtPr>
            <w:sdtEndPr/>
            <w:sdtContent>
              <w:p w:rsidR="00303FBB" w:rsidRDefault="00FB39E0" w:rsidP="00303FBB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Münster</w:t>
                </w:r>
                <w:r w:rsidR="00772050">
                  <w:rPr>
                    <w:rFonts w:cstheme="minorHAnsi"/>
                  </w:rPr>
                  <w:t>,</w:t>
                </w:r>
              </w:p>
            </w:sdtContent>
          </w:sdt>
          <w:bookmarkStart w:id="3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61E4FB505EFE4E91999D1C30773D570D"/>
              </w:placeholder>
            </w:sdtPr>
            <w:sdtEndPr/>
            <w:sdtContent>
              <w:p w:rsidR="00DC0805" w:rsidRPr="006E39D2" w:rsidRDefault="00543568" w:rsidP="00543568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DATE   \* MERGEFORMAT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6B452E">
                  <w:rPr>
                    <w:rFonts w:cstheme="minorHAnsi"/>
                    <w:noProof/>
                  </w:rPr>
                  <w:t>21.07.2026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3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1A05B9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 w:code="9"/>
          <w:pgMar w:top="3232" w:right="851" w:bottom="2552" w:left="1418" w:header="709" w:footer="688" w:gutter="0"/>
          <w:cols w:space="708"/>
          <w:titlePg/>
          <w:docGrid w:linePitch="360"/>
        </w:sectPr>
      </w:pPr>
    </w:p>
    <w:p w:rsidR="002D52CA" w:rsidRPr="001A05B9" w:rsidRDefault="006B452E" w:rsidP="002D52CA">
      <w:pPr>
        <w:autoSpaceDE w:val="0"/>
        <w:autoSpaceDN w:val="0"/>
        <w:adjustRightInd w:val="0"/>
        <w:rPr>
          <w:rFonts w:cs="SourceSansPro-Light"/>
        </w:rPr>
      </w:pPr>
      <w:sdt>
        <w:sdtPr>
          <w:rPr>
            <w:rFonts w:cs="SourceSansPro-Light"/>
          </w:rPr>
          <w:id w:val="-1960714232"/>
          <w:placeholder>
            <w:docPart w:val="DefaultPlaceholder_-1854013439"/>
          </w:placeholder>
          <w:showingPlcHdr/>
          <w:dropDownList>
            <w:listItem w:value="Wählen Sie ein Element aus."/>
            <w:listItem w:displayText="Sehr geeherte Frau" w:value="Sehr geeherte Frau"/>
            <w:listItem w:displayText="Sehr geehrter Herr" w:value="Sehr geehrter Herr"/>
          </w:dropDownList>
        </w:sdtPr>
        <w:sdtContent>
          <w:r w:rsidRPr="00CB52A6">
            <w:rPr>
              <w:rStyle w:val="Platzhaltertext"/>
            </w:rPr>
            <w:t>Wählen Sie ein Element aus.</w:t>
          </w:r>
        </w:sdtContent>
      </w:sdt>
      <w:r>
        <w:rPr>
          <w:rFonts w:cs="SourceSansPro-Light"/>
        </w:rPr>
        <w:t xml:space="preserve"> </w:t>
      </w:r>
      <w:r>
        <w:rPr>
          <w:rFonts w:cs="SourceSansPro-Light"/>
        </w:rPr>
        <w:fldChar w:fldCharType="begin"/>
      </w:r>
      <w:r>
        <w:rPr>
          <w:rFonts w:cs="SourceSansPro-Light"/>
        </w:rPr>
        <w:instrText xml:space="preserve"> REF  Name </w:instrText>
      </w:r>
      <w:r>
        <w:rPr>
          <w:rFonts w:cs="SourceSansPro-Light"/>
        </w:rPr>
        <w:fldChar w:fldCharType="separate"/>
      </w:r>
      <w:r>
        <w:rPr>
          <w:rFonts w:cs="SourceSansPro-Light"/>
        </w:rPr>
        <w:t>Name</w:t>
      </w:r>
      <w:r>
        <w:rPr>
          <w:rFonts w:cs="SourceSansPro-Light"/>
        </w:rPr>
        <w:fldChar w:fldCharType="end"/>
      </w:r>
      <w:r w:rsidR="002D52CA" w:rsidRPr="001A05B9">
        <w:rPr>
          <w:rFonts w:cs="SourceSansPro-Light"/>
        </w:rPr>
        <w:t>,</w:t>
      </w:r>
    </w:p>
    <w:p w:rsidR="002D52CA" w:rsidRPr="001A05B9" w:rsidRDefault="002D52CA" w:rsidP="002D52CA">
      <w:pPr>
        <w:autoSpaceDE w:val="0"/>
        <w:autoSpaceDN w:val="0"/>
        <w:adjustRightInd w:val="0"/>
        <w:rPr>
          <w:rFonts w:cs="SourceSansPro-Light"/>
        </w:rPr>
      </w:pPr>
    </w:p>
    <w:p w:rsidR="001C1883" w:rsidRPr="001C1883" w:rsidRDefault="001C1883" w:rsidP="001C1883">
      <w:pPr>
        <w:rPr>
          <w:rFonts w:cs="SourceSansPro-Light"/>
        </w:rPr>
      </w:pPr>
      <w:r w:rsidRPr="001C1883">
        <w:rPr>
          <w:rFonts w:cs="SourceSansPro-Light"/>
        </w:rPr>
        <w:t xml:space="preserve">nach dem Ergebnis der Gefährdungsbeurteilung für Ihren Arbeitsplatz </w:t>
      </w:r>
      <w:r>
        <w:rPr>
          <w:rFonts w:cs="SourceSansPro-Light"/>
        </w:rPr>
        <w:t>sind wir</w:t>
      </w:r>
      <w:r w:rsidRPr="001C1883">
        <w:rPr>
          <w:rFonts w:cs="SourceSansPro-Light"/>
        </w:rPr>
        <w:t xml:space="preserve"> nach der Verordnung zur arbeitsmedizinischen Vorsorge gesetzlich verpflichtet, Ihnen eine </w:t>
      </w:r>
      <w:r w:rsidRPr="001C1883">
        <w:rPr>
          <w:rFonts w:cs="SourceSansPro-Light"/>
          <w:b/>
        </w:rPr>
        <w:t>arbeitsmedizinische Angebotsvorsorge</w:t>
      </w:r>
      <w:r w:rsidRPr="001C1883">
        <w:rPr>
          <w:rFonts w:cs="SourceSansPro-Light"/>
        </w:rPr>
        <w:t xml:space="preserve"> nach dem Anhang dieser Verordnung anzubieten. </w:t>
      </w:r>
    </w:p>
    <w:p w:rsidR="001C1883" w:rsidRPr="001C1883" w:rsidRDefault="001C1883" w:rsidP="001C1883">
      <w:pPr>
        <w:rPr>
          <w:rFonts w:cs="SourceSansPro-Light"/>
        </w:rPr>
      </w:pPr>
    </w:p>
    <w:p w:rsidR="001C1883" w:rsidRPr="001C1883" w:rsidRDefault="001C1883" w:rsidP="001C1883">
      <w:pPr>
        <w:rPr>
          <w:rFonts w:cs="SourceSansPro-Light"/>
          <w:b/>
          <w:u w:val="single"/>
        </w:rPr>
      </w:pPr>
      <w:r w:rsidRPr="001C1883">
        <w:rPr>
          <w:rFonts w:cs="SourceSansPro-Light"/>
          <w:b/>
          <w:u w:val="single"/>
        </w:rPr>
        <w:t>arbeitsmedizinische Angebotsvorsorge</w:t>
      </w:r>
    </w:p>
    <w:p w:rsidR="001C1883" w:rsidRPr="00D65E6C" w:rsidRDefault="001C1883" w:rsidP="00D65E6C">
      <w:pPr>
        <w:spacing w:after="240"/>
        <w:rPr>
          <w:rFonts w:cs="SourceSansPro-Light"/>
          <w:b/>
          <w:i/>
        </w:rPr>
      </w:pPr>
      <w:r w:rsidRPr="00D65E6C">
        <w:rPr>
          <w:rFonts w:cs="SourceSansPro-Light"/>
          <w:b/>
          <w:i/>
        </w:rPr>
        <w:t>§ 4 ArbMedVV Absatz 1, Anhang</w:t>
      </w:r>
    </w:p>
    <w:p w:rsidR="001C1883" w:rsidRPr="00D65E6C" w:rsidRDefault="001C1883" w:rsidP="00D65E6C">
      <w:pPr>
        <w:tabs>
          <w:tab w:val="left" w:pos="1002"/>
        </w:tabs>
        <w:rPr>
          <w:rFonts w:cs="SourceSansPro-Light"/>
          <w:b/>
        </w:rPr>
      </w:pPr>
      <w:r w:rsidRPr="00D65E6C">
        <w:rPr>
          <w:rFonts w:cs="SourceSansPro-Light"/>
          <w:b/>
        </w:rPr>
        <w:t>Tätigkeiten mit Gefahrstoffen (sofern ein Hautkontakt/Kontakt nicht ausgeschlossen werden und der Arbeitsplatzgrenzwert nicht eingehalten werden kann)</w:t>
      </w:r>
    </w:p>
    <w:p w:rsidR="001C1883" w:rsidRPr="001C1883" w:rsidRDefault="001C1883" w:rsidP="001C1883">
      <w:pPr>
        <w:rPr>
          <w:rFonts w:cs="SourceSansPro-Light"/>
        </w:rPr>
      </w:pPr>
    </w:p>
    <w:p w:rsidR="001C1883" w:rsidRPr="00D65E6C" w:rsidRDefault="001C1883" w:rsidP="001C1883">
      <w:pPr>
        <w:pStyle w:val="Listenabsatz"/>
        <w:numPr>
          <w:ilvl w:val="0"/>
          <w:numId w:val="1"/>
        </w:numPr>
        <w:rPr>
          <w:rFonts w:cs="SourceSansPro-Light"/>
        </w:rPr>
      </w:pPr>
      <w:r w:rsidRPr="00D65E6C">
        <w:rPr>
          <w:rFonts w:cs="SourceSansPro-Light"/>
        </w:rPr>
        <w:t xml:space="preserve">Feuchtarbeit regelmäßig mehr als 4 Stunden bzw. vergleichbarer Exposition mit Wechsel von Handschuhen und Benutzen von wässrigen Lösungen oder Desinfektionsmitteln </w:t>
      </w:r>
    </w:p>
    <w:p w:rsidR="001C1883" w:rsidRPr="00D65E6C" w:rsidRDefault="001C1883" w:rsidP="00D65E6C">
      <w:pPr>
        <w:pStyle w:val="Listenabsatz"/>
        <w:numPr>
          <w:ilvl w:val="0"/>
          <w:numId w:val="1"/>
        </w:numPr>
        <w:rPr>
          <w:rFonts w:cs="SourceSansPro-Light"/>
        </w:rPr>
      </w:pPr>
      <w:r w:rsidRPr="00D65E6C">
        <w:rPr>
          <w:rFonts w:cs="SourceSansPro-Light"/>
        </w:rPr>
        <w:t>Gezielte Tätigkeiten mit biologischen Arbeitsstoffen</w:t>
      </w:r>
    </w:p>
    <w:p w:rsidR="001C1883" w:rsidRPr="00D65E6C" w:rsidRDefault="001C1883" w:rsidP="00D65E6C">
      <w:pPr>
        <w:pStyle w:val="Listenabsatz"/>
        <w:numPr>
          <w:ilvl w:val="0"/>
          <w:numId w:val="1"/>
        </w:numPr>
        <w:rPr>
          <w:rFonts w:cs="SourceSansPro-Light"/>
        </w:rPr>
      </w:pPr>
      <w:r w:rsidRPr="00D65E6C">
        <w:rPr>
          <w:rFonts w:cs="SourceSansPro-Light"/>
        </w:rPr>
        <w:t>Arbeit an Bildschirmgeräten</w:t>
      </w:r>
    </w:p>
    <w:p w:rsidR="001C1883" w:rsidRPr="001C1883" w:rsidRDefault="001C1883" w:rsidP="001C1883">
      <w:pPr>
        <w:rPr>
          <w:rFonts w:cs="SourceSansPro-Light"/>
        </w:rPr>
      </w:pPr>
    </w:p>
    <w:p w:rsidR="001C1883" w:rsidRPr="00D65E6C" w:rsidRDefault="001C1883" w:rsidP="001C1883">
      <w:pPr>
        <w:rPr>
          <w:rFonts w:cs="SourceSansPro-Light"/>
          <w:b/>
          <w:u w:val="single"/>
        </w:rPr>
      </w:pPr>
      <w:r w:rsidRPr="00D65E6C">
        <w:rPr>
          <w:rFonts w:cs="SourceSansPro-Light"/>
          <w:b/>
          <w:u w:val="single"/>
        </w:rPr>
        <w:t>Eignungsuntersuchungen und andere arbeitsmedizinische Anlässe</w:t>
      </w:r>
    </w:p>
    <w:p w:rsidR="001C1883" w:rsidRPr="001C1883" w:rsidRDefault="001C1883" w:rsidP="001C1883">
      <w:pPr>
        <w:rPr>
          <w:rFonts w:cs="SourceSansPro-Light"/>
        </w:rPr>
      </w:pPr>
    </w:p>
    <w:p w:rsidR="001C1883" w:rsidRPr="001C1883" w:rsidRDefault="001C1883" w:rsidP="00D65E6C">
      <w:pPr>
        <w:pStyle w:val="Listenabsatz"/>
        <w:numPr>
          <w:ilvl w:val="0"/>
          <w:numId w:val="1"/>
        </w:numPr>
        <w:rPr>
          <w:rFonts w:cs="SourceSansPro-Light"/>
        </w:rPr>
      </w:pPr>
      <w:r w:rsidRPr="001C1883">
        <w:rPr>
          <w:rFonts w:cs="SourceSansPro-Light"/>
        </w:rPr>
        <w:t>Einstellungsuntersuchung</w:t>
      </w:r>
    </w:p>
    <w:p w:rsidR="001C1883" w:rsidRPr="00D65E6C" w:rsidRDefault="00D65E6C" w:rsidP="00D65E6C">
      <w:pPr>
        <w:pStyle w:val="Listenabsatz"/>
        <w:numPr>
          <w:ilvl w:val="0"/>
          <w:numId w:val="1"/>
        </w:numPr>
        <w:rPr>
          <w:rFonts w:cs="SourceSansPro-Light"/>
        </w:rPr>
      </w:pPr>
      <w:r>
        <w:rPr>
          <w:rFonts w:cs="SourceSansPro-Light"/>
        </w:rPr>
        <w:t>A</w:t>
      </w:r>
      <w:r w:rsidR="001C1883" w:rsidRPr="00D65E6C">
        <w:rPr>
          <w:rFonts w:cs="SourceSansPro-Light"/>
        </w:rPr>
        <w:t>rbeitsplatzgespräch</w:t>
      </w:r>
    </w:p>
    <w:p w:rsidR="001C1883" w:rsidRPr="001C1883" w:rsidRDefault="001C1883" w:rsidP="00D65E6C">
      <w:pPr>
        <w:pStyle w:val="Listenabsatz"/>
        <w:numPr>
          <w:ilvl w:val="0"/>
          <w:numId w:val="1"/>
        </w:numPr>
        <w:rPr>
          <w:rFonts w:cs="SourceSansPro-Light"/>
        </w:rPr>
      </w:pPr>
      <w:r w:rsidRPr="001C1883">
        <w:rPr>
          <w:rFonts w:cs="SourceSansPro-Light"/>
        </w:rPr>
        <w:t>Untersuchung nach dem Mutterschutzgesetz</w:t>
      </w:r>
    </w:p>
    <w:p w:rsidR="001C1883" w:rsidRPr="001C1883" w:rsidRDefault="001C1883" w:rsidP="001C1883">
      <w:pPr>
        <w:rPr>
          <w:rFonts w:cs="SourceSansPro-Light"/>
        </w:rPr>
      </w:pPr>
      <w:r w:rsidRPr="001C1883">
        <w:rPr>
          <w:rFonts w:cs="SourceSansPro-Light"/>
        </w:rPr>
        <w:t xml:space="preserve"> </w:t>
      </w:r>
    </w:p>
    <w:p w:rsidR="001C1883" w:rsidRPr="001C1883" w:rsidRDefault="001C1883" w:rsidP="001C1883">
      <w:pPr>
        <w:rPr>
          <w:rFonts w:cs="SourceSansPro-Light"/>
        </w:rPr>
      </w:pPr>
      <w:r w:rsidRPr="001C1883">
        <w:rPr>
          <w:rFonts w:cs="SourceSansPro-Light"/>
        </w:rPr>
        <w:t xml:space="preserve">Die Angebotsvorsorge </w:t>
      </w:r>
      <w:r w:rsidR="006B452E">
        <w:rPr>
          <w:rFonts w:cs="SourceSansPro-Light"/>
        </w:rPr>
        <w:t xml:space="preserve">ist freiwillig. </w:t>
      </w:r>
      <w:r w:rsidRPr="001C1883">
        <w:rPr>
          <w:rFonts w:cs="SourceSansPro-Light"/>
        </w:rPr>
        <w:t xml:space="preserve"> </w:t>
      </w:r>
    </w:p>
    <w:p w:rsidR="00D65E6C" w:rsidRDefault="00D65E6C" w:rsidP="002D52CA">
      <w:pPr>
        <w:rPr>
          <w:rFonts w:cs="SourceSansPro-Light"/>
        </w:rPr>
      </w:pPr>
    </w:p>
    <w:p w:rsidR="00D65E6C" w:rsidRPr="0029419C" w:rsidRDefault="00D65E6C" w:rsidP="00D65E6C">
      <w:pPr>
        <w:rPr>
          <w:rFonts w:cs="SourceSansPro-Light"/>
        </w:rPr>
      </w:pPr>
      <w:r w:rsidRPr="00D65E6C">
        <w:rPr>
          <w:rFonts w:cs="SourceSansPro-Light"/>
          <w:b/>
        </w:rPr>
        <w:lastRenderedPageBreak/>
        <w:t>Bei Interesse vereinbaren</w:t>
      </w:r>
      <w:r w:rsidRPr="0029419C">
        <w:rPr>
          <w:rFonts w:cs="SourceSansPro-Light"/>
          <w:b/>
        </w:rPr>
        <w:t xml:space="preserve"> Sie </w:t>
      </w:r>
      <w:r>
        <w:rPr>
          <w:rFonts w:cs="SourceSansPro-Light"/>
          <w:b/>
        </w:rPr>
        <w:t xml:space="preserve">bitte </w:t>
      </w:r>
      <w:r w:rsidRPr="0029419C">
        <w:rPr>
          <w:rFonts w:cs="SourceSansPro-Light"/>
          <w:b/>
        </w:rPr>
        <w:t>einen Termin</w:t>
      </w:r>
      <w:r w:rsidRPr="0029419C">
        <w:rPr>
          <w:rFonts w:cs="SourceSansPro-Light"/>
        </w:rPr>
        <w:t xml:space="preserve"> unter der Telefonnummer +49 251 149851-30 oder über die Mail-Adresse: info@ambetting.de </w:t>
      </w:r>
    </w:p>
    <w:p w:rsidR="00D65E6C" w:rsidRDefault="00D65E6C" w:rsidP="00D65E6C">
      <w:pPr>
        <w:tabs>
          <w:tab w:val="left" w:pos="1002"/>
        </w:tabs>
        <w:rPr>
          <w:rFonts w:cs="SourceSansPro-Light"/>
          <w:b/>
        </w:rPr>
      </w:pPr>
    </w:p>
    <w:p w:rsidR="00D65E6C" w:rsidRPr="0029419C" w:rsidRDefault="00D65E6C" w:rsidP="00D65E6C">
      <w:pPr>
        <w:tabs>
          <w:tab w:val="left" w:pos="1002"/>
        </w:tabs>
        <w:rPr>
          <w:rFonts w:cs="SourceSansPro-Light"/>
          <w:b/>
        </w:rPr>
      </w:pPr>
      <w:r w:rsidRPr="0029419C">
        <w:rPr>
          <w:rFonts w:cs="SourceSansPro-Light"/>
          <w:b/>
        </w:rPr>
        <w:t>Erreichbarkeit mit öffentlichen Verkehrsmitteln:</w:t>
      </w:r>
    </w:p>
    <w:p w:rsidR="00D65E6C" w:rsidRPr="0029419C" w:rsidRDefault="00D65E6C" w:rsidP="00D65E6C">
      <w:pPr>
        <w:tabs>
          <w:tab w:val="left" w:pos="1002"/>
        </w:tabs>
        <w:rPr>
          <w:rFonts w:cs="SourceSansPro-Light"/>
        </w:rPr>
      </w:pPr>
      <w:r w:rsidRPr="0029419C">
        <w:rPr>
          <w:rFonts w:cs="SourceSansPro-Light"/>
        </w:rPr>
        <w:t>Buslinie 7 bis Bushaltestelle Brunnenweg, dann ca. 5 Minuten Fußweg bis zum Buldernweg 42</w:t>
      </w:r>
    </w:p>
    <w:p w:rsidR="00D65E6C" w:rsidRPr="0029419C" w:rsidRDefault="00D65E6C" w:rsidP="00D65E6C">
      <w:pPr>
        <w:tabs>
          <w:tab w:val="left" w:pos="1002"/>
        </w:tabs>
        <w:rPr>
          <w:rFonts w:cs="SourceSansPro-Light"/>
          <w:b/>
        </w:rPr>
      </w:pPr>
      <w:r w:rsidRPr="0029419C">
        <w:rPr>
          <w:rFonts w:cs="SourceSansPro-Light"/>
          <w:b/>
        </w:rPr>
        <w:t>Erreichbarkeit mit Pkw:</w:t>
      </w:r>
    </w:p>
    <w:p w:rsidR="00D65E6C" w:rsidRPr="0029419C" w:rsidRDefault="00D65E6C" w:rsidP="00D65E6C">
      <w:pPr>
        <w:tabs>
          <w:tab w:val="left" w:pos="1002"/>
        </w:tabs>
        <w:rPr>
          <w:rFonts w:cs="SourceSansPro-Light"/>
        </w:rPr>
      </w:pPr>
      <w:r w:rsidRPr="0029419C">
        <w:rPr>
          <w:rFonts w:cs="SourceSansPro-Light"/>
        </w:rPr>
        <w:t>über Weseler Straße bis zur Kreuzung Inselbogen, dann rechts abbiegen in den Kappenberger Damm, nach ca. 1,5 km abbiegen in den Buldernweg.</w:t>
      </w:r>
    </w:p>
    <w:p w:rsidR="00D65E6C" w:rsidRPr="0029419C" w:rsidRDefault="00D65E6C" w:rsidP="00D65E6C">
      <w:pPr>
        <w:tabs>
          <w:tab w:val="left" w:pos="1002"/>
        </w:tabs>
        <w:rPr>
          <w:rFonts w:cs="SourceSansPro-Light"/>
        </w:rPr>
      </w:pPr>
      <w:r w:rsidRPr="0029419C">
        <w:rPr>
          <w:rFonts w:cs="SourceSansPro-Light"/>
        </w:rPr>
        <w:t>Parkplätze stehen auf dem Betriebsgelände Buldernweg 42 ausreichend zur Verfügung.</w:t>
      </w:r>
    </w:p>
    <w:p w:rsidR="00D65E6C" w:rsidRPr="0029419C" w:rsidRDefault="00D65E6C" w:rsidP="00D65E6C">
      <w:pPr>
        <w:tabs>
          <w:tab w:val="left" w:pos="1002"/>
        </w:tabs>
        <w:rPr>
          <w:rFonts w:cs="SourceSansPro-Light"/>
        </w:rPr>
      </w:pPr>
    </w:p>
    <w:p w:rsidR="00D65E6C" w:rsidRPr="001A05B9" w:rsidRDefault="00D65E6C" w:rsidP="00D65E6C">
      <w:pPr>
        <w:rPr>
          <w:rFonts w:cs="SourceSansPro-Light"/>
        </w:rPr>
      </w:pPr>
      <w:r w:rsidRPr="0029419C">
        <w:rPr>
          <w:rFonts w:cs="SourceSansPro-Light"/>
        </w:rPr>
        <w:t>Die Untersuchung und evtl. notwendige Impfungen sind für Sie kostenfrei und erfolgen innerhalb Ihrer Arbeitszeit. Sie erhalten vom Arzt eine Vorsorgebescheinigung.</w:t>
      </w:r>
      <w:r>
        <w:rPr>
          <w:rFonts w:cs="SourceSansPro-Light"/>
        </w:rPr>
        <w:t xml:space="preserve"> </w:t>
      </w:r>
      <w:r w:rsidRPr="001C1883">
        <w:rPr>
          <w:rFonts w:cs="SourceSansPro-Light"/>
        </w:rPr>
        <w:t xml:space="preserve">Sollten Sie die </w:t>
      </w:r>
      <w:r w:rsidRPr="00D65E6C">
        <w:rPr>
          <w:rFonts w:cs="SourceSansPro-Light"/>
          <w:b/>
        </w:rPr>
        <w:t>Angebotsvorsorge ablehnen</w:t>
      </w:r>
      <w:r w:rsidRPr="001C1883">
        <w:rPr>
          <w:rFonts w:cs="SourceSansPro-Light"/>
        </w:rPr>
        <w:t xml:space="preserve"> bitte ich dies </w:t>
      </w:r>
      <w:r w:rsidRPr="00D65E6C">
        <w:rPr>
          <w:rFonts w:cs="SourceSansPro-Light"/>
          <w:b/>
        </w:rPr>
        <w:t>hier zu vermerken</w:t>
      </w:r>
      <w:r w:rsidRPr="001C1883">
        <w:rPr>
          <w:rFonts w:cs="SourceSansPro-Light"/>
        </w:rPr>
        <w:t xml:space="preserve"> und beim Personalverantwortlichem im Unternehmen einzureichen.</w:t>
      </w:r>
    </w:p>
    <w:p w:rsidR="00D65E6C" w:rsidRDefault="00D65E6C" w:rsidP="002D52CA">
      <w:pPr>
        <w:rPr>
          <w:rFonts w:cs="SourceSansPro-Light"/>
        </w:rPr>
      </w:pPr>
    </w:p>
    <w:p w:rsidR="00B965E6" w:rsidRDefault="002D52CA" w:rsidP="002D52CA">
      <w:pPr>
        <w:rPr>
          <w:rFonts w:cs="SourceSansPro-Light"/>
        </w:rPr>
      </w:pPr>
      <w:r w:rsidRPr="001A05B9">
        <w:rPr>
          <w:rFonts w:cs="SourceSansPro-Light"/>
        </w:rPr>
        <w:t>Freundliche</w:t>
      </w:r>
      <w:sdt>
        <w:sdtPr>
          <w:rPr>
            <w:rFonts w:cs="SourceSansPro-Light"/>
          </w:rPr>
          <w:alias w:val="Grußformel"/>
          <w:tag w:val="Grußformel"/>
          <w:id w:val="1899085761"/>
          <w:placeholder>
            <w:docPart w:val="6E74D0CC56AE4611B3DDD5A3D7C3C98E"/>
          </w:placeholder>
        </w:sdtPr>
        <w:sdtEndPr/>
        <w:sdtContent>
          <w:r w:rsidR="006F2015" w:rsidRPr="001A05B9">
            <w:rPr>
              <w:rFonts w:cs="SourceSansPro-Light"/>
            </w:rPr>
            <w:t xml:space="preserve"> Grüße</w:t>
          </w:r>
        </w:sdtContent>
      </w:sdt>
    </w:p>
    <w:p w:rsidR="001A05B9" w:rsidRPr="001A05B9" w:rsidRDefault="001A05B9" w:rsidP="002D52CA">
      <w:pPr>
        <w:rPr>
          <w:rFonts w:cs="SourceSansPro-Light"/>
        </w:rPr>
      </w:pPr>
    </w:p>
    <w:p w:rsidR="00E91865" w:rsidRPr="001A05B9" w:rsidRDefault="0004066B" w:rsidP="00E91865">
      <w:pPr>
        <w:tabs>
          <w:tab w:val="left" w:pos="4962"/>
        </w:tabs>
        <w:rPr>
          <w:rFonts w:cs="SourceSansPro-Light"/>
        </w:rPr>
      </w:pPr>
      <w:sdt>
        <w:sdtPr>
          <w:rPr>
            <w:rFonts w:cs="SourceSansPro-Light"/>
          </w:rPr>
          <w:alias w:val="Unterschrift"/>
          <w:tag w:val="Unterschrift"/>
          <w:id w:val="-218284348"/>
          <w:placeholder>
            <w:docPart w:val="8163C987D82C48DA88142EBACC262550"/>
          </w:placeholder>
        </w:sdtPr>
        <w:sdtEndPr/>
        <w:sdtContent>
          <w:r w:rsidR="002D52CA" w:rsidRPr="001A05B9">
            <w:rPr>
              <w:rFonts w:cs="SourceSansPro-Light"/>
            </w:rPr>
            <w:t>gez. Susanne Bönninghoff</w:t>
          </w:r>
        </w:sdtContent>
      </w:sdt>
      <w:r w:rsidR="00E91865" w:rsidRPr="001A05B9">
        <w:rPr>
          <w:rFonts w:cs="SourceSansPro-Light"/>
        </w:rPr>
        <w:tab/>
      </w:r>
      <w:sdt>
        <w:sdtPr>
          <w:rPr>
            <w:rFonts w:cs="SourceSansPro-Light"/>
          </w:rPr>
          <w:alias w:val="Unterschrift"/>
          <w:tag w:val="Unterschrift"/>
          <w:id w:val="-870609670"/>
          <w:placeholder>
            <w:docPart w:val="D1BF12B25DD547159ED8A2EC08F4058E"/>
          </w:placeholder>
        </w:sdtPr>
        <w:sdtEndPr/>
        <w:sdtContent>
          <w:r w:rsidR="002D52CA" w:rsidRPr="001A05B9">
            <w:rPr>
              <w:rFonts w:cs="SourceSansPro-Light"/>
            </w:rPr>
            <w:t>gez. Vera Kloppenborg</w:t>
          </w:r>
        </w:sdtContent>
      </w:sdt>
    </w:p>
    <w:p w:rsidR="00E91865" w:rsidRDefault="0004066B" w:rsidP="00E91865">
      <w:pPr>
        <w:tabs>
          <w:tab w:val="left" w:pos="4962"/>
        </w:tabs>
        <w:autoSpaceDE w:val="0"/>
        <w:autoSpaceDN w:val="0"/>
        <w:adjustRightInd w:val="0"/>
        <w:rPr>
          <w:rFonts w:cs="SourceSansPro-Light"/>
        </w:rPr>
      </w:pPr>
      <w:sdt>
        <w:sdtPr>
          <w:rPr>
            <w:rFonts w:cs="SourceSansPro-Light"/>
          </w:rPr>
          <w:id w:val="1863010427"/>
          <w:placeholder>
            <w:docPart w:val="296F012395F74926856BFC3E07626545"/>
          </w:placeholder>
        </w:sdtPr>
        <w:sdtEndPr/>
        <w:sdtContent>
          <w:r w:rsidR="002D52CA" w:rsidRPr="001A05B9">
            <w:rPr>
              <w:rFonts w:cs="SourceSansPro-Light"/>
            </w:rPr>
            <w:t>Einrichtungsleitung</w:t>
          </w:r>
        </w:sdtContent>
      </w:sdt>
      <w:r w:rsidR="00E91865" w:rsidRPr="001A05B9">
        <w:rPr>
          <w:rFonts w:cs="SourceSansPro-Light"/>
        </w:rPr>
        <w:tab/>
      </w:r>
      <w:sdt>
        <w:sdtPr>
          <w:rPr>
            <w:rFonts w:cs="SourceSansPro-Light"/>
          </w:rPr>
          <w:id w:val="-464649745"/>
          <w:placeholder>
            <w:docPart w:val="474B51BF4F274748BFE362D37F29DB97"/>
          </w:placeholder>
        </w:sdtPr>
        <w:sdtEndPr/>
        <w:sdtContent>
          <w:r w:rsidR="002D52CA" w:rsidRPr="001A05B9">
            <w:rPr>
              <w:rFonts w:cs="SourceSansPro-Light"/>
            </w:rPr>
            <w:t>Hauswirtschaftsleitung</w:t>
          </w:r>
        </w:sdtContent>
      </w:sdt>
    </w:p>
    <w:p w:rsidR="00D65E6C" w:rsidRDefault="00D65E6C" w:rsidP="00E91865">
      <w:pPr>
        <w:tabs>
          <w:tab w:val="left" w:pos="4962"/>
        </w:tabs>
        <w:autoSpaceDE w:val="0"/>
        <w:autoSpaceDN w:val="0"/>
        <w:adjustRightInd w:val="0"/>
        <w:rPr>
          <w:rFonts w:cs="SourceSansPro-Light"/>
        </w:rPr>
      </w:pPr>
    </w:p>
    <w:p w:rsidR="00D65E6C" w:rsidRDefault="00D65E6C" w:rsidP="00D65E6C">
      <w:pPr>
        <w:pBdr>
          <w:bottom w:val="single" w:sz="12" w:space="1" w:color="auto"/>
        </w:pBdr>
        <w:tabs>
          <w:tab w:val="left" w:pos="4962"/>
        </w:tabs>
        <w:autoSpaceDE w:val="0"/>
        <w:autoSpaceDN w:val="0"/>
        <w:adjustRightInd w:val="0"/>
        <w:jc w:val="center"/>
        <w:rPr>
          <w:rFonts w:cs="SourceSansPro-Light"/>
        </w:rPr>
      </w:pPr>
    </w:p>
    <w:p w:rsidR="00D65E6C" w:rsidRDefault="00D65E6C" w:rsidP="00D65E6C">
      <w:pPr>
        <w:tabs>
          <w:tab w:val="left" w:pos="4962"/>
        </w:tabs>
        <w:autoSpaceDE w:val="0"/>
        <w:autoSpaceDN w:val="0"/>
        <w:adjustRightInd w:val="0"/>
        <w:jc w:val="center"/>
        <w:rPr>
          <w:rFonts w:cs="SourceSansPro-Light"/>
        </w:rPr>
      </w:pPr>
    </w:p>
    <w:p w:rsidR="00D65E6C" w:rsidRPr="00D65E6C" w:rsidRDefault="00D65E6C" w:rsidP="00D65E6C">
      <w:pPr>
        <w:jc w:val="center"/>
        <w:rPr>
          <w:b/>
          <w:i/>
          <w:sz w:val="32"/>
          <w:szCs w:val="32"/>
        </w:rPr>
      </w:pPr>
      <w:r w:rsidRPr="00D65E6C">
        <w:rPr>
          <w:b/>
          <w:i/>
          <w:sz w:val="32"/>
          <w:szCs w:val="32"/>
        </w:rPr>
        <w:t>Erklärung</w:t>
      </w:r>
    </w:p>
    <w:p w:rsidR="00D65E6C" w:rsidRPr="00B516A4" w:rsidRDefault="00D65E6C" w:rsidP="00D65E6C">
      <w:pPr>
        <w:rPr>
          <w:b/>
        </w:rPr>
      </w:pPr>
    </w:p>
    <w:p w:rsidR="00D65E6C" w:rsidRDefault="00D65E6C" w:rsidP="00D65E6C">
      <w:pPr>
        <w:rPr>
          <w:rFonts w:cs="SourceSansPro-Light"/>
        </w:rPr>
      </w:pPr>
      <w:r w:rsidRPr="00B516A4">
        <w:t>Ich,</w:t>
      </w:r>
      <w:r>
        <w:rPr>
          <w:rFonts w:cs="SourceSansPro-Light"/>
        </w:rPr>
        <w:t xml:space="preserve"> </w:t>
      </w:r>
      <w:r w:rsidR="006B452E">
        <w:rPr>
          <w:rFonts w:cs="SourceSansPro-Light"/>
        </w:rPr>
        <w:fldChar w:fldCharType="begin"/>
      </w:r>
      <w:r w:rsidR="006B452E">
        <w:rPr>
          <w:rFonts w:cs="SourceSansPro-Light"/>
        </w:rPr>
        <w:instrText xml:space="preserve"> REF  Vorname </w:instrText>
      </w:r>
      <w:r w:rsidR="006B452E">
        <w:rPr>
          <w:rFonts w:cs="SourceSansPro-Light"/>
        </w:rPr>
        <w:fldChar w:fldCharType="separate"/>
      </w:r>
      <w:r w:rsidR="006B452E">
        <w:rPr>
          <w:rFonts w:cs="SourceSansPro-Light"/>
        </w:rPr>
        <w:t>Vorname</w:t>
      </w:r>
      <w:r w:rsidR="006B452E">
        <w:rPr>
          <w:rFonts w:cs="SourceSansPro-Light"/>
        </w:rPr>
        <w:fldChar w:fldCharType="end"/>
      </w:r>
      <w:r>
        <w:rPr>
          <w:rFonts w:cs="SourceSansPro-Light"/>
        </w:rPr>
        <w:t xml:space="preserve"> </w:t>
      </w:r>
      <w:r w:rsidR="006B452E">
        <w:rPr>
          <w:rFonts w:cs="SourceSansPro-Light"/>
        </w:rPr>
        <w:fldChar w:fldCharType="begin"/>
      </w:r>
      <w:r w:rsidR="006B452E">
        <w:rPr>
          <w:rFonts w:cs="SourceSansPro-Light"/>
        </w:rPr>
        <w:instrText xml:space="preserve"> REF  Name </w:instrText>
      </w:r>
      <w:r w:rsidR="006B452E">
        <w:rPr>
          <w:rFonts w:cs="SourceSansPro-Light"/>
        </w:rPr>
        <w:fldChar w:fldCharType="separate"/>
      </w:r>
      <w:r w:rsidR="006B452E">
        <w:rPr>
          <w:rFonts w:cs="SourceSansPro-Light"/>
        </w:rPr>
        <w:t>Name</w:t>
      </w:r>
      <w:r w:rsidR="006B452E">
        <w:rPr>
          <w:rFonts w:cs="SourceSansPro-Light"/>
        </w:rPr>
        <w:fldChar w:fldCharType="end"/>
      </w:r>
      <w:r>
        <w:rPr>
          <w:rFonts w:cs="SourceSansPro-Light"/>
        </w:rPr>
        <w:t xml:space="preserve"> </w:t>
      </w:r>
    </w:p>
    <w:p w:rsidR="00D65E6C" w:rsidRPr="00B516A4" w:rsidRDefault="00D65E6C" w:rsidP="00D65E6C">
      <w:pPr>
        <w:rPr>
          <w:rFonts w:cs="SourceSansPro-Light"/>
        </w:rPr>
      </w:pPr>
      <w:r w:rsidRPr="00B516A4">
        <w:rPr>
          <w:rFonts w:cs="SourceSansPro-Light"/>
        </w:rPr>
        <w:t xml:space="preserve"> </w:t>
      </w:r>
    </w:p>
    <w:p w:rsidR="00D65E6C" w:rsidRPr="00B516A4" w:rsidRDefault="00D65E6C" w:rsidP="00D65E6C">
      <w:pPr>
        <w:rPr>
          <w:rFonts w:cs="SourceSansPro-Light"/>
        </w:rPr>
      </w:pPr>
      <w:r w:rsidRPr="00B516A4">
        <w:rPr>
          <w:rFonts w:cs="SourceSansPro-Light"/>
        </w:rPr>
        <w:t>erkläre, dass ich auf die von meinem Dienstgeber, der Altenheim Friedrichsburg gGmbH, auf die kostenfreie</w:t>
      </w:r>
      <w:r>
        <w:rPr>
          <w:rFonts w:cs="SourceSansPro-Light"/>
        </w:rPr>
        <w:t xml:space="preserve"> arbeitsmedizinische Angebotsvorsorge</w:t>
      </w:r>
      <w:r w:rsidRPr="00B516A4">
        <w:rPr>
          <w:rFonts w:cs="SourceSansPro-Light"/>
        </w:rPr>
        <w:t xml:space="preserve"> im Rahmen meiner Dienstzeit verzichte.</w:t>
      </w:r>
    </w:p>
    <w:p w:rsidR="00D65E6C" w:rsidRPr="00B516A4" w:rsidRDefault="00D65E6C" w:rsidP="00D65E6C">
      <w:pPr>
        <w:rPr>
          <w:rFonts w:cs="SourceSansPro-Light"/>
        </w:rPr>
      </w:pPr>
    </w:p>
    <w:p w:rsidR="00D65E6C" w:rsidRPr="00B516A4" w:rsidRDefault="00D65E6C" w:rsidP="00D65E6C">
      <w:r w:rsidRPr="00B516A4">
        <w:rPr>
          <w:rFonts w:cs="SourceSansPro-Light"/>
        </w:rPr>
        <w:t>Ich weiß, dass ich die Möglichkeit einer Beratung durch den Betriebsarzt, jederzeit, kostenfrei in Anspruch nehmen kann.</w:t>
      </w:r>
    </w:p>
    <w:p w:rsidR="00D65E6C" w:rsidRPr="00B516A4" w:rsidRDefault="00D65E6C" w:rsidP="00D65E6C">
      <w:pPr>
        <w:jc w:val="center"/>
        <w:rPr>
          <w:b/>
        </w:rPr>
      </w:pPr>
    </w:p>
    <w:p w:rsidR="00D65E6C" w:rsidRPr="00B516A4" w:rsidRDefault="00D65E6C" w:rsidP="00D65E6C">
      <w:pPr>
        <w:rPr>
          <w:b/>
        </w:rPr>
      </w:pPr>
    </w:p>
    <w:p w:rsidR="00D65E6C" w:rsidRPr="00B516A4" w:rsidRDefault="00D65E6C" w:rsidP="00D65E6C">
      <w:pPr>
        <w:autoSpaceDE w:val="0"/>
        <w:autoSpaceDN w:val="0"/>
        <w:adjustRightInd w:val="0"/>
        <w:rPr>
          <w:rFonts w:cs="TimesNewRoman"/>
        </w:rPr>
      </w:pPr>
    </w:p>
    <w:p w:rsidR="00D65E6C" w:rsidRPr="00B516A4" w:rsidRDefault="00D65E6C" w:rsidP="00D65E6C">
      <w:pPr>
        <w:autoSpaceDE w:val="0"/>
        <w:autoSpaceDN w:val="0"/>
        <w:adjustRightInd w:val="0"/>
        <w:rPr>
          <w:rFonts w:cs="TimesNewRoman"/>
        </w:rPr>
      </w:pPr>
      <w:r w:rsidRPr="00B516A4">
        <w:rPr>
          <w:rFonts w:cs="TimesNewRoman"/>
        </w:rPr>
        <w:t xml:space="preserve">_____________________ </w:t>
      </w:r>
      <w:r w:rsidRPr="00B516A4">
        <w:rPr>
          <w:rFonts w:cs="TimesNewRoman"/>
        </w:rPr>
        <w:tab/>
      </w:r>
      <w:r w:rsidRPr="00B516A4">
        <w:rPr>
          <w:rFonts w:cs="TimesNewRoman"/>
        </w:rPr>
        <w:tab/>
        <w:t>_________________________________________</w:t>
      </w:r>
    </w:p>
    <w:p w:rsidR="00D65E6C" w:rsidRPr="001A05B9" w:rsidRDefault="00D65E6C" w:rsidP="00D65E6C">
      <w:pPr>
        <w:autoSpaceDE w:val="0"/>
        <w:autoSpaceDN w:val="0"/>
        <w:adjustRightInd w:val="0"/>
        <w:rPr>
          <w:rFonts w:cs="SourceSansPro-Light"/>
        </w:rPr>
      </w:pPr>
      <w:r w:rsidRPr="00B516A4">
        <w:rPr>
          <w:rFonts w:cs="TimesNewRoman"/>
        </w:rPr>
        <w:t>Ort,</w:t>
      </w:r>
      <w:r>
        <w:rPr>
          <w:rFonts w:cs="TimesNewRoman"/>
        </w:rPr>
        <w:t xml:space="preserve"> Datum</w:t>
      </w:r>
      <w:r w:rsidRPr="00B516A4">
        <w:rPr>
          <w:rFonts w:cs="TimesNewRoman"/>
        </w:rPr>
        <w:t xml:space="preserve">                         </w:t>
      </w:r>
      <w:r>
        <w:rPr>
          <w:rFonts w:cs="TimesNewRoman"/>
        </w:rPr>
        <w:t xml:space="preserve">                  </w:t>
      </w:r>
      <w:r>
        <w:rPr>
          <w:rFonts w:cs="TimesNewRoman"/>
        </w:rPr>
        <w:tab/>
        <w:t xml:space="preserve">Unterschrift </w:t>
      </w:r>
      <w:r w:rsidR="006B452E">
        <w:rPr>
          <w:rFonts w:cs="TimesNewRoman"/>
        </w:rPr>
        <w:fldChar w:fldCharType="begin"/>
      </w:r>
      <w:r w:rsidR="006B452E">
        <w:rPr>
          <w:rFonts w:cs="TimesNewRoman"/>
        </w:rPr>
        <w:instrText xml:space="preserve"> REF  Vorname </w:instrText>
      </w:r>
      <w:r w:rsidR="006B452E">
        <w:rPr>
          <w:rFonts w:cs="TimesNewRoman"/>
        </w:rPr>
        <w:fldChar w:fldCharType="separate"/>
      </w:r>
      <w:r w:rsidR="006B452E">
        <w:rPr>
          <w:rFonts w:cs="SourceSansPro-Light"/>
        </w:rPr>
        <w:t>Vorname</w:t>
      </w:r>
      <w:r w:rsidR="006B452E">
        <w:rPr>
          <w:rFonts w:cs="TimesNewRoman"/>
        </w:rPr>
        <w:fldChar w:fldCharType="end"/>
      </w:r>
      <w:r>
        <w:rPr>
          <w:rFonts w:cs="TimesNewRoman"/>
        </w:rPr>
        <w:t xml:space="preserve"> </w:t>
      </w:r>
      <w:r w:rsidR="006B452E">
        <w:rPr>
          <w:rFonts w:cs="TimesNewRoman"/>
        </w:rPr>
        <w:fldChar w:fldCharType="begin"/>
      </w:r>
      <w:r w:rsidR="006B452E">
        <w:rPr>
          <w:rFonts w:cs="TimesNewRoman"/>
        </w:rPr>
        <w:instrText xml:space="preserve"> REF  Name </w:instrText>
      </w:r>
      <w:r w:rsidR="006B452E">
        <w:rPr>
          <w:rFonts w:cs="TimesNewRoman"/>
        </w:rPr>
        <w:fldChar w:fldCharType="separate"/>
      </w:r>
      <w:r w:rsidR="006B452E">
        <w:rPr>
          <w:rFonts w:cs="SourceSansPro-Light"/>
        </w:rPr>
        <w:t>Name</w:t>
      </w:r>
      <w:r w:rsidR="006B452E">
        <w:rPr>
          <w:rFonts w:cs="TimesNewRoman"/>
        </w:rPr>
        <w:fldChar w:fldCharType="end"/>
      </w:r>
    </w:p>
    <w:sectPr w:rsidR="00D65E6C" w:rsidRPr="001A05B9" w:rsidSect="001A05B9">
      <w:type w:val="continuous"/>
      <w:pgSz w:w="11906" w:h="16838" w:code="9"/>
      <w:pgMar w:top="1276" w:right="851" w:bottom="2127" w:left="1418" w:header="709" w:footer="1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768" w:rsidRDefault="004B4768" w:rsidP="00872388">
      <w:r>
        <w:separator/>
      </w:r>
    </w:p>
  </w:endnote>
  <w:endnote w:type="continuationSeparator" w:id="0">
    <w:p w:rsidR="004B4768" w:rsidRDefault="004B4768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5435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57728" behindDoc="1" locked="1" layoutInCell="1" allowOverlap="1" wp14:anchorId="5221AC93" wp14:editId="70E66C13">
          <wp:simplePos x="0" y="0"/>
          <wp:positionH relativeFrom="page">
            <wp:posOffset>0</wp:posOffset>
          </wp:positionH>
          <wp:positionV relativeFrom="page">
            <wp:posOffset>9213850</wp:posOffset>
          </wp:positionV>
          <wp:extent cx="1015200" cy="525600"/>
          <wp:effectExtent l="0" t="0" r="0" b="8255"/>
          <wp:wrapNone/>
          <wp:docPr id="15" name="Grafik 15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5200" cy="525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6704" behindDoc="0" locked="1" layoutInCell="1" allowOverlap="1" wp14:anchorId="52CD0B97" wp14:editId="1F426EE8">
              <wp:simplePos x="0" y="0"/>
              <wp:positionH relativeFrom="column">
                <wp:posOffset>6985</wp:posOffset>
              </wp:positionH>
              <wp:positionV relativeFrom="page">
                <wp:posOffset>9523095</wp:posOffset>
              </wp:positionV>
              <wp:extent cx="6109200" cy="842400"/>
              <wp:effectExtent l="0" t="0" r="6350" b="0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200" cy="842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 w:rsidP="006E39D2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Altenheim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Friedrichsburg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 w:rsidP="006E39D2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="004B4768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6E39D2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CD0B97" id="_x0000_t202" coordsize="21600,21600" o:spt="202" path="m,l,21600r21600,l21600,xe">
              <v:stroke joinstyle="miter"/>
              <v:path gradientshapeok="t" o:connecttype="rect"/>
            </v:shapetype>
            <v:shape id="Textfeld 7" o:spid="_x0000_s1026" type="#_x0000_t202" style="position:absolute;margin-left:.55pt;margin-top:749.85pt;width:481.05pt;height:66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" fillcolor="white [3212]" stroked="f" strokeweight=".5pt">
              <v:textbox inset="0,0,0,0">
                <w:txbxContent>
                  <w:p w:rsidR="00543568" w:rsidRPr="000D79F4" w:rsidRDefault="00543568" w:rsidP="006E39D2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Altenheim</w:t>
                    </w:r>
                    <w:r w:rsidRPr="000D79F4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Friedrichsburg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 w:rsidP="006E39D2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="004B4768">
                      <w:rPr>
                        <w:rFonts w:ascii="Source Sans Pro Light" w:hAnsi="Source Sans Pro Light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6E39D2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4B4768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848" behindDoc="1" locked="1" layoutInCell="1" allowOverlap="1">
          <wp:simplePos x="0" y="0"/>
          <wp:positionH relativeFrom="page">
            <wp:posOffset>0</wp:posOffset>
          </wp:positionH>
          <wp:positionV relativeFrom="page">
            <wp:posOffset>9213215</wp:posOffset>
          </wp:positionV>
          <wp:extent cx="1014730" cy="526415"/>
          <wp:effectExtent l="0" t="0" r="0" b="6985"/>
          <wp:wrapNone/>
          <wp:docPr id="17" name="Bild 3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iefbogen_Hintergrund_AF_Titel_20180806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6168" r="86577" b="8910"/>
                  <a:stretch>
                    <a:fillRect/>
                  </a:stretch>
                </pic:blipFill>
                <pic:spPr bwMode="auto">
                  <a:xfrm>
                    <a:off x="0" y="0"/>
                    <a:ext cx="1014730" cy="526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768" w:rsidRDefault="004B4768" w:rsidP="00872388">
      <w:r>
        <w:separator/>
      </w:r>
    </w:p>
  </w:footnote>
  <w:footnote w:type="continuationSeparator" w:id="0">
    <w:p w:rsidR="004B4768" w:rsidRDefault="004B4768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543568" w:rsidRPr="006B73BE" w:rsidTr="006B73BE">
      <w:tc>
        <w:tcPr>
          <w:tcW w:w="9638" w:type="dxa"/>
        </w:tcPr>
        <w:p w:rsidR="00543568" w:rsidRPr="009537AE" w:rsidRDefault="00543568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800" behindDoc="0" locked="0" layoutInCell="1" allowOverlap="1" wp14:anchorId="50E4D31C" wp14:editId="7583B0C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00DD1037" id="Gerade Verbindung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1824" behindDoc="0" locked="0" layoutInCell="1" allowOverlap="1" wp14:anchorId="58210FA4" wp14:editId="0761E883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59A122DD" id="Gerade Verbindung 10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04066B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1781369303"/>
                  <w:placeholder>
                    <w:docPart w:val="2AB7FA4433CB431FBEB8F178EA82E38E"/>
                  </w:placeholder>
                </w:sdtPr>
                <w:sdtEndPr/>
                <w:sdtContent>
                  <w:r w:rsidR="004B4768" w:rsidRPr="004B4768">
                    <w:rPr>
                      <w:rFonts w:ascii="Source Sans Pro Light" w:hAnsi="Source Sans Pro Light" w:cstheme="minorHAnsi"/>
                    </w:rPr>
                    <w:t>26.09.2023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543568" w:rsidRPr="006B73BE" w:rsidRDefault="00543568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3568" w:rsidRDefault="00543568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2A585F5" wp14:editId="3310F361">
              <wp:simplePos x="0" y="0"/>
              <wp:positionH relativeFrom="column">
                <wp:posOffset>-723900</wp:posOffset>
              </wp:positionH>
              <wp:positionV relativeFrom="paragraph">
                <wp:posOffset>4893310</wp:posOffset>
              </wp:positionV>
              <wp:extent cx="288000" cy="0"/>
              <wp:effectExtent l="0" t="0" r="17145" b="19050"/>
              <wp:wrapNone/>
              <wp:docPr id="6" name="Gerade Verbindung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FB3810" id="Gerade Verbindung 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D7NOzQtQEAAMEDAAAOAAAAAAAAAAAAAAAAAC4CAABkcnMv&#10;ZTJvRG9jLnhtbFBLAQItABQABgAIAAAAIQCeyW/I4gAAAAwBAAAPAAAAAAAAAAAAAAAAAA8EAABk&#10;cnMvZG93bnJldi54bWxQSwUGAAAAAAQABADzAAAAHgUAAAAA&#10;" strokecolor="#4f81bd [3204]" strokeweight=".5pt">
              <v:stroke joinstyle="miter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2C558EE1" wp14:editId="695721E1">
              <wp:simplePos x="0" y="0"/>
              <wp:positionH relativeFrom="column">
                <wp:posOffset>-723900</wp:posOffset>
              </wp:positionH>
              <wp:positionV relativeFrom="paragraph">
                <wp:posOffset>3326765</wp:posOffset>
              </wp:positionV>
              <wp:extent cx="288000" cy="0"/>
              <wp:effectExtent l="0" t="0" r="17145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78AEC2" id="Gerade Verbindung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" strokecolor="#4f81bd [3204]" strokeweight=".5pt">
              <v:stroke joinstyle="miter"/>
            </v:line>
          </w:pict>
        </mc:Fallback>
      </mc:AlternateContent>
    </w:r>
    <w:r>
      <w:rPr>
        <w:noProof/>
        <w:lang w:eastAsia="de-DE"/>
      </w:rPr>
      <w:drawing>
        <wp:anchor distT="0" distB="0" distL="114300" distR="114300" simplePos="0" relativeHeight="251655680" behindDoc="1" locked="0" layoutInCell="1" allowOverlap="1" wp14:anchorId="4EBBB444" wp14:editId="11FF7464">
          <wp:simplePos x="0" y="0"/>
          <wp:positionH relativeFrom="page">
            <wp:posOffset>4490114</wp:posOffset>
          </wp:positionH>
          <wp:positionV relativeFrom="page">
            <wp:posOffset>0</wp:posOffset>
          </wp:positionV>
          <wp:extent cx="1037230" cy="2003915"/>
          <wp:effectExtent l="0" t="0" r="0" b="0"/>
          <wp:wrapNone/>
          <wp:docPr id="16" name="Grafik 16" descr="Briefbogen_Hintergrund_AF_Titel_2018080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riefbogen_Hintergrund_AF_Titel_201808067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493" r="26764" b="81226"/>
                  <a:stretch/>
                </pic:blipFill>
                <pic:spPr bwMode="auto">
                  <a:xfrm>
                    <a:off x="0" y="0"/>
                    <a:ext cx="1038987" cy="2007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632" behindDoc="0" locked="1" layoutInCell="1" allowOverlap="1" wp14:anchorId="1020D215" wp14:editId="56283A7B">
              <wp:simplePos x="0" y="0"/>
              <wp:positionH relativeFrom="column">
                <wp:posOffset>4411980</wp:posOffset>
              </wp:positionH>
              <wp:positionV relativeFrom="page">
                <wp:posOffset>1490345</wp:posOffset>
              </wp:positionV>
              <wp:extent cx="1224000" cy="356400"/>
              <wp:effectExtent l="0" t="0" r="0" b="5715"/>
              <wp:wrapNone/>
              <wp:docPr id="2" name="Textfeld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24000" cy="3564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>
                          <w:pPr>
                            <w:rPr>
                              <w:rFonts w:ascii="Source Sans Pro Light" w:hAnsi="Source Sans Pro Light"/>
                              <w:spacing w:val="16"/>
                            </w:rPr>
                          </w:pPr>
                          <w:r w:rsidRPr="0086380C">
                            <w:rPr>
                              <w:rFonts w:ascii="Source Sans Pro Light" w:hAnsi="Source Sans Pro Light"/>
                              <w:spacing w:val="10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16"/>
                            </w:rPr>
                            <w:br/>
                            <w:t>FRIEDRICHSBURG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20D215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7" type="#_x0000_t202" style="position:absolute;margin-left:347.4pt;margin-top:117.35pt;width:96.4pt;height:28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" fillcolor="white [3212]" stroked="f" strokeweight=".5pt">
              <v:textbox inset="0,0,0,0">
                <w:txbxContent>
                  <w:p w:rsidR="00543568" w:rsidRPr="000D79F4" w:rsidRDefault="00543568">
                    <w:pPr>
                      <w:rPr>
                        <w:rFonts w:ascii="Source Sans Pro Light" w:hAnsi="Source Sans Pro Light"/>
                        <w:spacing w:val="16"/>
                      </w:rPr>
                    </w:pPr>
                    <w:r w:rsidRPr="0086380C">
                      <w:rPr>
                        <w:rFonts w:ascii="Source Sans Pro Light" w:hAnsi="Source Sans Pro Light"/>
                        <w:spacing w:val="10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pacing w:val="16"/>
                      </w:rPr>
                      <w:br/>
                      <w:t>FRIEDRICHSBURG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656" behindDoc="0" locked="1" layoutInCell="1" allowOverlap="1" wp14:anchorId="60586C21" wp14:editId="3B3919F6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0D79F4" w:rsidRDefault="00543568">
                          <w:pP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Das Altenheim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Friedrichsburg ist eine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Einrichtung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2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0D79F4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der</w:t>
                          </w:r>
                        </w:p>
                        <w:p w:rsidR="00543568" w:rsidRDefault="00543568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STIFTUNG DER SCHWESTERN VON DER GÖTTLICHEN VORSEHUNG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 xml:space="preserve">, </w:t>
                          </w:r>
                          <w:proofErr w:type="spellStart"/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Hoppendamm</w:t>
                          </w:r>
                          <w:proofErr w:type="spellEnd"/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543568" w:rsidRPr="00AB2D7B" w:rsidRDefault="0054356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586C21" id="Textfeld 3" o:spid="_x0000_s1028" type="#_x0000_t202" style="position:absolute;margin-left:.5pt;margin-top:749.75pt;width:481.1pt;height:66.3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" fillcolor="white [3212]" stroked="f" strokeweight=".5pt">
              <v:textbox inset="0,0,0,0">
                <w:txbxContent>
                  <w:p w:rsidR="00543568" w:rsidRPr="000D79F4" w:rsidRDefault="00543568">
                    <w:pP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Das Altenheim</w:t>
                    </w:r>
                    <w:r w:rsidRPr="000D79F4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Friedrichsburg ist eine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Einrichtung</w:t>
                    </w:r>
                    <w:r w:rsidRPr="0086380C">
                      <w:rPr>
                        <w:rFonts w:ascii="Source Sans Pro Light" w:hAnsi="Source Sans Pro Light"/>
                        <w:spacing w:val="2"/>
                        <w:sz w:val="16"/>
                        <w:szCs w:val="16"/>
                      </w:rPr>
                      <w:t xml:space="preserve"> </w:t>
                    </w:r>
                    <w:r w:rsidRPr="000D79F4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der</w:t>
                    </w:r>
                  </w:p>
                  <w:p w:rsidR="00543568" w:rsidRDefault="00543568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STIFTUNG DER SCHWESTERN VON DER GÖTTLICHEN VORSEHUNG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 xml:space="preserve">, </w:t>
                    </w:r>
                    <w:proofErr w:type="spellStart"/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Hoppendamm</w:t>
                    </w:r>
                    <w:proofErr w:type="spellEnd"/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543568" w:rsidRPr="00AB2D7B" w:rsidRDefault="0054356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18A5C265" wp14:editId="2A1F4FDE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2772000" cy="151200"/>
              <wp:effectExtent l="0" t="0" r="9525" b="127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72000" cy="151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43568" w:rsidRPr="002569C2" w:rsidRDefault="00543568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 w:rsidRPr="00385F54">
                            <w:rPr>
                              <w:rFonts w:asciiTheme="majorHAnsi" w:hAnsiTheme="majorHAnsi"/>
                              <w:spacing w:val="-3"/>
                              <w:sz w:val="16"/>
                              <w:szCs w:val="16"/>
                            </w:rPr>
                            <w:t>ALTENHEIM FRIEDRICHSBURG</w:t>
                          </w:r>
                          <w:r w:rsidRPr="00385F54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2569C2">
                            <w:rPr>
                              <w:spacing w:val="-4"/>
                              <w:sz w:val="16"/>
                              <w:szCs w:val="16"/>
                            </w:rPr>
                            <w:t>Offenbergstraße 19, 48151 Münster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A5C265" id="Textfeld 1" o:spid="_x0000_s1029" type="#_x0000_t202" style="position:absolute;margin-left:1.1pt;margin-top:133.5pt;width:218.25pt;height:1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" filled="f" stroked="f" strokeweight=".5pt">
              <v:textbox inset="0,0,0,0">
                <w:txbxContent>
                  <w:p w:rsidR="00543568" w:rsidRPr="002569C2" w:rsidRDefault="00543568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 w:rsidRPr="00385F54">
                      <w:rPr>
                        <w:rFonts w:asciiTheme="majorHAnsi" w:hAnsiTheme="majorHAnsi"/>
                        <w:spacing w:val="-3"/>
                        <w:sz w:val="16"/>
                        <w:szCs w:val="16"/>
                      </w:rPr>
                      <w:t>ALTENHEIM FRIEDRICHSBURG</w:t>
                    </w:r>
                    <w:r w:rsidRPr="00385F54"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2569C2">
                      <w:rPr>
                        <w:spacing w:val="-4"/>
                        <w:sz w:val="16"/>
                        <w:szCs w:val="16"/>
                      </w:rPr>
                      <w:t>Offenbergstraße 19, 48151 Münster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21512"/>
    <w:multiLevelType w:val="hybridMultilevel"/>
    <w:tmpl w:val="21CE3E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68"/>
    <w:rsid w:val="00001A11"/>
    <w:rsid w:val="00023AD8"/>
    <w:rsid w:val="00037480"/>
    <w:rsid w:val="0004066B"/>
    <w:rsid w:val="0008430D"/>
    <w:rsid w:val="00096F3D"/>
    <w:rsid w:val="000B543C"/>
    <w:rsid w:val="000B6598"/>
    <w:rsid w:val="000C2BB1"/>
    <w:rsid w:val="000D79F4"/>
    <w:rsid w:val="0010156D"/>
    <w:rsid w:val="00194A05"/>
    <w:rsid w:val="001A05B9"/>
    <w:rsid w:val="001B1562"/>
    <w:rsid w:val="001C1883"/>
    <w:rsid w:val="001C2A2F"/>
    <w:rsid w:val="002515B9"/>
    <w:rsid w:val="002569C2"/>
    <w:rsid w:val="002617ED"/>
    <w:rsid w:val="00262E49"/>
    <w:rsid w:val="00274FAC"/>
    <w:rsid w:val="002777B6"/>
    <w:rsid w:val="002A068E"/>
    <w:rsid w:val="002A5F89"/>
    <w:rsid w:val="002D52CA"/>
    <w:rsid w:val="002F3659"/>
    <w:rsid w:val="002F7E10"/>
    <w:rsid w:val="00303FBB"/>
    <w:rsid w:val="0030795C"/>
    <w:rsid w:val="0033632A"/>
    <w:rsid w:val="00345D74"/>
    <w:rsid w:val="00352366"/>
    <w:rsid w:val="00385F54"/>
    <w:rsid w:val="003C3E4F"/>
    <w:rsid w:val="003C7F1F"/>
    <w:rsid w:val="00411436"/>
    <w:rsid w:val="004157F1"/>
    <w:rsid w:val="004529D2"/>
    <w:rsid w:val="004B4768"/>
    <w:rsid w:val="004E6BCA"/>
    <w:rsid w:val="004E74FC"/>
    <w:rsid w:val="005204B3"/>
    <w:rsid w:val="00531DD4"/>
    <w:rsid w:val="00543568"/>
    <w:rsid w:val="005905E9"/>
    <w:rsid w:val="005F0F32"/>
    <w:rsid w:val="00616D9B"/>
    <w:rsid w:val="006804F3"/>
    <w:rsid w:val="006B452E"/>
    <w:rsid w:val="006B73BE"/>
    <w:rsid w:val="006E39D2"/>
    <w:rsid w:val="006E565C"/>
    <w:rsid w:val="006F2015"/>
    <w:rsid w:val="007017FF"/>
    <w:rsid w:val="0075331A"/>
    <w:rsid w:val="0077103A"/>
    <w:rsid w:val="00772050"/>
    <w:rsid w:val="00781D2B"/>
    <w:rsid w:val="007822C6"/>
    <w:rsid w:val="00786FBD"/>
    <w:rsid w:val="00795D19"/>
    <w:rsid w:val="007B208D"/>
    <w:rsid w:val="008020BB"/>
    <w:rsid w:val="00805592"/>
    <w:rsid w:val="008450A1"/>
    <w:rsid w:val="00854D81"/>
    <w:rsid w:val="0086380C"/>
    <w:rsid w:val="00872388"/>
    <w:rsid w:val="00880DCD"/>
    <w:rsid w:val="00880E2E"/>
    <w:rsid w:val="008A715D"/>
    <w:rsid w:val="008B24F1"/>
    <w:rsid w:val="008C1E4D"/>
    <w:rsid w:val="00912293"/>
    <w:rsid w:val="009537AE"/>
    <w:rsid w:val="009554CB"/>
    <w:rsid w:val="009A24AF"/>
    <w:rsid w:val="009A2BDD"/>
    <w:rsid w:val="009A6E0E"/>
    <w:rsid w:val="009D6709"/>
    <w:rsid w:val="009F59D4"/>
    <w:rsid w:val="00A03CFB"/>
    <w:rsid w:val="00A1192B"/>
    <w:rsid w:val="00A16B8E"/>
    <w:rsid w:val="00A26B68"/>
    <w:rsid w:val="00A432DD"/>
    <w:rsid w:val="00A718DC"/>
    <w:rsid w:val="00AB2D7B"/>
    <w:rsid w:val="00AB4826"/>
    <w:rsid w:val="00AC174D"/>
    <w:rsid w:val="00B25489"/>
    <w:rsid w:val="00B965E6"/>
    <w:rsid w:val="00BA3D57"/>
    <w:rsid w:val="00BA688F"/>
    <w:rsid w:val="00BD5031"/>
    <w:rsid w:val="00BF01DE"/>
    <w:rsid w:val="00C36DFF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5D71"/>
    <w:rsid w:val="00D3235C"/>
    <w:rsid w:val="00D50A9C"/>
    <w:rsid w:val="00D65CFB"/>
    <w:rsid w:val="00D65E6C"/>
    <w:rsid w:val="00D67A2C"/>
    <w:rsid w:val="00D737EA"/>
    <w:rsid w:val="00D93808"/>
    <w:rsid w:val="00D9535A"/>
    <w:rsid w:val="00DA363E"/>
    <w:rsid w:val="00DC0805"/>
    <w:rsid w:val="00DC7838"/>
    <w:rsid w:val="00DD0E85"/>
    <w:rsid w:val="00E13305"/>
    <w:rsid w:val="00E2236E"/>
    <w:rsid w:val="00E468AA"/>
    <w:rsid w:val="00E57F20"/>
    <w:rsid w:val="00E91865"/>
    <w:rsid w:val="00EC6DCD"/>
    <w:rsid w:val="00ED17DF"/>
    <w:rsid w:val="00EF1000"/>
    <w:rsid w:val="00F01667"/>
    <w:rsid w:val="00F03757"/>
    <w:rsid w:val="00F132DC"/>
    <w:rsid w:val="00F51ED6"/>
    <w:rsid w:val="00F66247"/>
    <w:rsid w:val="00F8605F"/>
    <w:rsid w:val="00FB39E0"/>
    <w:rsid w:val="00FD4A86"/>
    <w:rsid w:val="00FE4A32"/>
    <w:rsid w:val="00FF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16DD5E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  <w:style w:type="paragraph" w:styleId="Listenabsatz">
    <w:name w:val="List Paragraph"/>
    <w:basedOn w:val="Standard"/>
    <w:uiPriority w:val="34"/>
    <w:qFormat/>
    <w:rsid w:val="00D65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1B9934F4864CB09930EC260F620F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009479-CB03-4805-B5A6-9ACDBF63643D}"/>
      </w:docPartPr>
      <w:docPartBody>
        <w:p w:rsidR="0019500A" w:rsidRDefault="0098782A">
          <w:pPr>
            <w:pStyle w:val="661B9934F4864CB09930EC260F620F91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B6D6445EF14E4B0A844E9AC0CA3F0E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52D90D-9757-4383-8686-AB6C8DD3C96F}"/>
      </w:docPartPr>
      <w:docPartBody>
        <w:p w:rsidR="0019500A" w:rsidRDefault="0098782A">
          <w:pPr>
            <w:pStyle w:val="B6D6445EF14E4B0A844E9AC0CA3F0E1C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26E4153F5C284156AC5096CF53997B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1921A4-8ABA-4B3F-9682-133C75CA93F6}"/>
      </w:docPartPr>
      <w:docPartBody>
        <w:p w:rsidR="0019500A" w:rsidRDefault="0098782A">
          <w:pPr>
            <w:pStyle w:val="26E4153F5C284156AC5096CF53997BB2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61E4FB505EFE4E91999D1C30773D57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EC32C3-C784-4A1B-A639-D661FB782090}"/>
      </w:docPartPr>
      <w:docPartBody>
        <w:p w:rsidR="0019500A" w:rsidRDefault="0098782A">
          <w:pPr>
            <w:pStyle w:val="61E4FB505EFE4E91999D1C30773D570D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6E74D0CC56AE4611B3DDD5A3D7C3C9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0F20BF-C99B-4F98-813C-B2DA1E36CBD8}"/>
      </w:docPartPr>
      <w:docPartBody>
        <w:p w:rsidR="0019500A" w:rsidRDefault="0098782A">
          <w:pPr>
            <w:pStyle w:val="6E74D0CC56AE4611B3DDD5A3D7C3C98E"/>
          </w:pPr>
          <w:r w:rsidRPr="00411436">
            <w:rPr>
              <w:rStyle w:val="Platzhaltertext"/>
            </w:rPr>
            <w:t>z.B. Freundliche Grüße</w:t>
          </w:r>
        </w:p>
      </w:docPartBody>
    </w:docPart>
    <w:docPart>
      <w:docPartPr>
        <w:name w:val="8163C987D82C48DA88142EBACC2625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50003CC-5179-4DE8-AFD1-ADB34AB89D9B}"/>
      </w:docPartPr>
      <w:docPartBody>
        <w:p w:rsidR="0019500A" w:rsidRDefault="0098782A">
          <w:pPr>
            <w:pStyle w:val="8163C987D82C48DA88142EBACC262550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D1BF12B25DD547159ED8A2EC08F405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697DD2-2ED1-41C9-850E-92A4C29D8E55}"/>
      </w:docPartPr>
      <w:docPartBody>
        <w:p w:rsidR="0019500A" w:rsidRDefault="0098782A">
          <w:pPr>
            <w:pStyle w:val="D1BF12B25DD547159ED8A2EC08F4058E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296F012395F74926856BFC3E076265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9B0018-EC6A-4D02-8EAB-F0CFCE8AC85D}"/>
      </w:docPartPr>
      <w:docPartBody>
        <w:p w:rsidR="0019500A" w:rsidRDefault="0098782A">
          <w:pPr>
            <w:pStyle w:val="296F012395F74926856BFC3E07626545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474B51BF4F274748BFE362D37F29DB9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1DA58D-E4F0-4DCD-9AA5-B493A069F2F1}"/>
      </w:docPartPr>
      <w:docPartBody>
        <w:p w:rsidR="0019500A" w:rsidRDefault="0098782A">
          <w:pPr>
            <w:pStyle w:val="474B51BF4F274748BFE362D37F29DB97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2AB7FA4433CB431FBEB8F178EA82E38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C6AAA8F-8C5D-4E34-A0FB-AE4890EAE390}"/>
      </w:docPartPr>
      <w:docPartBody>
        <w:p w:rsidR="0019500A" w:rsidRDefault="0098782A" w:rsidP="0098782A">
          <w:pPr>
            <w:pStyle w:val="2AB7FA4433CB431FBEB8F178EA82E38E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DefaultPlaceholder_-185401343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9DDB63-7889-443D-87D5-2B5BCC9F6B2E}"/>
      </w:docPartPr>
      <w:docPartBody>
        <w:p w:rsidR="00000000" w:rsidRDefault="00510342">
          <w:r w:rsidRPr="00CB52A6"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2A"/>
    <w:rsid w:val="0019500A"/>
    <w:rsid w:val="002037B5"/>
    <w:rsid w:val="00510342"/>
    <w:rsid w:val="0098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10342"/>
    <w:rPr>
      <w:color w:val="808080"/>
    </w:rPr>
  </w:style>
  <w:style w:type="paragraph" w:customStyle="1" w:styleId="661B9934F4864CB09930EC260F620F91">
    <w:name w:val="661B9934F4864CB09930EC260F620F91"/>
  </w:style>
  <w:style w:type="paragraph" w:customStyle="1" w:styleId="B6D6445EF14E4B0A844E9AC0CA3F0E1C">
    <w:name w:val="B6D6445EF14E4B0A844E9AC0CA3F0E1C"/>
  </w:style>
  <w:style w:type="paragraph" w:customStyle="1" w:styleId="26E4153F5C284156AC5096CF53997BB2">
    <w:name w:val="26E4153F5C284156AC5096CF53997BB2"/>
  </w:style>
  <w:style w:type="paragraph" w:customStyle="1" w:styleId="61E4FB505EFE4E91999D1C30773D570D">
    <w:name w:val="61E4FB505EFE4E91999D1C30773D570D"/>
  </w:style>
  <w:style w:type="paragraph" w:customStyle="1" w:styleId="6E74D0CC56AE4611B3DDD5A3D7C3C98E">
    <w:name w:val="6E74D0CC56AE4611B3DDD5A3D7C3C98E"/>
  </w:style>
  <w:style w:type="paragraph" w:customStyle="1" w:styleId="8163C987D82C48DA88142EBACC262550">
    <w:name w:val="8163C987D82C48DA88142EBACC262550"/>
  </w:style>
  <w:style w:type="paragraph" w:customStyle="1" w:styleId="D1BF12B25DD547159ED8A2EC08F4058E">
    <w:name w:val="D1BF12B25DD547159ED8A2EC08F4058E"/>
  </w:style>
  <w:style w:type="paragraph" w:customStyle="1" w:styleId="296F012395F74926856BFC3E07626545">
    <w:name w:val="296F012395F74926856BFC3E07626545"/>
  </w:style>
  <w:style w:type="paragraph" w:customStyle="1" w:styleId="474B51BF4F274748BFE362D37F29DB97">
    <w:name w:val="474B51BF4F274748BFE362D37F29DB97"/>
  </w:style>
  <w:style w:type="paragraph" w:customStyle="1" w:styleId="2AB7FA4433CB431FBEB8F178EA82E38E">
    <w:name w:val="2AB7FA4433CB431FBEB8F178EA82E38E"/>
    <w:rsid w:val="0098782A"/>
  </w:style>
  <w:style w:type="paragraph" w:customStyle="1" w:styleId="20DEA42675F446339B62058EF0521EE3">
    <w:name w:val="20DEA42675F446339B62058EF0521EE3"/>
    <w:rsid w:val="002037B5"/>
  </w:style>
  <w:style w:type="paragraph" w:customStyle="1" w:styleId="918F9F1BA73E4ED69C60FFE0FBBD596A">
    <w:name w:val="918F9F1BA73E4ED69C60FFE0FBBD596A"/>
    <w:rsid w:val="002037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CDD09-FCF2-4317-B1F8-A933EFDB1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Einladung Angebotsvorsorge</Template>
  <TotalTime>0</TotalTime>
  <Pages>2</Pages>
  <Words>375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Qualitätsmanagementbeauftragter M. Losinzky</cp:lastModifiedBy>
  <cp:revision>3</cp:revision>
  <cp:lastPrinted>2026-07-21T10:12:00Z</cp:lastPrinted>
  <dcterms:created xsi:type="dcterms:W3CDTF">2026-07-21T13:25:00Z</dcterms:created>
  <dcterms:modified xsi:type="dcterms:W3CDTF">2026-07-21T13:25:00Z</dcterms:modified>
</cp:coreProperties>
</file>